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FF21A" w14:textId="77777777" w:rsidR="00013C91" w:rsidRDefault="00013C91" w:rsidP="008E24F6">
      <w:pPr>
        <w:jc w:val="center"/>
        <w:rPr>
          <w:iCs/>
          <w:color w:val="000000" w:themeColor="text1"/>
          <w:sz w:val="21"/>
          <w:szCs w:val="21"/>
        </w:rPr>
      </w:pPr>
      <w:r>
        <w:rPr>
          <w:b/>
          <w:iCs/>
          <w:color w:val="000000" w:themeColor="text1"/>
          <w:sz w:val="21"/>
          <w:szCs w:val="21"/>
          <w:u w:val="single"/>
        </w:rPr>
        <w:t>FORMULARZ OFERTY</w:t>
      </w:r>
    </w:p>
    <w:p w14:paraId="1AA77FA0" w14:textId="77777777" w:rsidR="00013C91" w:rsidRPr="00F656BE" w:rsidRDefault="00013C91" w:rsidP="008E24F6">
      <w:pPr>
        <w:rPr>
          <w:color w:val="000000" w:themeColor="text1"/>
        </w:rPr>
      </w:pPr>
    </w:p>
    <w:p w14:paraId="26D7EF19" w14:textId="0928395C" w:rsidR="00013C91" w:rsidRPr="00F656BE" w:rsidRDefault="00013C91" w:rsidP="008E24F6">
      <w:pPr>
        <w:jc w:val="both"/>
        <w:rPr>
          <w:b/>
          <w:i/>
          <w:color w:val="000000" w:themeColor="text1"/>
        </w:rPr>
      </w:pPr>
      <w:r w:rsidRPr="00F656BE">
        <w:rPr>
          <w:color w:val="000000" w:themeColor="text1"/>
        </w:rPr>
        <w:t xml:space="preserve">w </w:t>
      </w:r>
      <w:r w:rsidR="002B1BC5">
        <w:rPr>
          <w:color w:val="000000" w:themeColor="text1"/>
        </w:rPr>
        <w:t>Zapytaniu ofertowym</w:t>
      </w:r>
      <w:r w:rsidRPr="00F656BE">
        <w:rPr>
          <w:color w:val="000000" w:themeColor="text1"/>
        </w:rPr>
        <w:t xml:space="preserve"> nr </w:t>
      </w:r>
      <w:r w:rsidRPr="00F656BE">
        <w:rPr>
          <w:b/>
          <w:color w:val="000000" w:themeColor="text1"/>
        </w:rPr>
        <w:t>ZP/2311/</w:t>
      </w:r>
      <w:r w:rsidR="00FF2A65">
        <w:rPr>
          <w:b/>
          <w:color w:val="000000" w:themeColor="text1"/>
        </w:rPr>
        <w:t>28</w:t>
      </w:r>
      <w:r w:rsidR="0060007A">
        <w:rPr>
          <w:b/>
          <w:color w:val="000000" w:themeColor="text1"/>
        </w:rPr>
        <w:t>/</w:t>
      </w:r>
      <w:r w:rsidR="00FF2A65">
        <w:rPr>
          <w:b/>
          <w:color w:val="000000" w:themeColor="text1"/>
        </w:rPr>
        <w:t>811</w:t>
      </w:r>
      <w:r w:rsidRPr="00F656BE">
        <w:rPr>
          <w:b/>
          <w:color w:val="000000" w:themeColor="text1"/>
        </w:rPr>
        <w:t>/202</w:t>
      </w:r>
      <w:r w:rsidR="00FF2A65">
        <w:rPr>
          <w:b/>
          <w:color w:val="000000" w:themeColor="text1"/>
        </w:rPr>
        <w:t>3</w:t>
      </w:r>
      <w:r w:rsidRPr="00F656BE">
        <w:rPr>
          <w:b/>
          <w:color w:val="000000" w:themeColor="text1"/>
        </w:rPr>
        <w:t xml:space="preserve"> </w:t>
      </w:r>
      <w:r w:rsidRPr="00F656BE">
        <w:rPr>
          <w:color w:val="000000" w:themeColor="text1"/>
        </w:rPr>
        <w:t>na:</w:t>
      </w:r>
      <w:r w:rsidRPr="00F656BE">
        <w:rPr>
          <w:b/>
          <w:i/>
          <w:color w:val="000000" w:themeColor="text1"/>
        </w:rPr>
        <w:t xml:space="preserve"> </w:t>
      </w:r>
      <w:r w:rsidR="00326DDE" w:rsidRPr="00F656BE">
        <w:rPr>
          <w:b/>
          <w:i/>
          <w:color w:val="000000" w:themeColor="text1"/>
        </w:rPr>
        <w:t>Dostawę materiałów reklamowych dla Akademii Nauk Stosowanych w Elblągu</w:t>
      </w:r>
    </w:p>
    <w:p w14:paraId="44FC60FB" w14:textId="77777777" w:rsidR="00326DDE" w:rsidRPr="00F656BE" w:rsidRDefault="00326DDE" w:rsidP="008E24F6">
      <w:pPr>
        <w:jc w:val="both"/>
        <w:rPr>
          <w:color w:val="000000" w:themeColor="text1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48"/>
        <w:gridCol w:w="1687"/>
        <w:gridCol w:w="2235"/>
        <w:gridCol w:w="2859"/>
        <w:gridCol w:w="116"/>
      </w:tblGrid>
      <w:tr w:rsidR="00013C91" w:rsidRPr="00F656BE" w14:paraId="0569F99C" w14:textId="77777777" w:rsidTr="00013C9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2121614A" w14:textId="77777777" w:rsidR="00013C91" w:rsidRPr="00F656BE" w:rsidRDefault="00013C91" w:rsidP="008E24F6">
            <w:pPr>
              <w:tabs>
                <w:tab w:val="left" w:pos="709"/>
              </w:tabs>
              <w:jc w:val="both"/>
              <w:rPr>
                <w:b/>
              </w:rPr>
            </w:pPr>
            <w:r w:rsidRPr="00F656BE">
              <w:rPr>
                <w:b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89E2123" w14:textId="77777777" w:rsidR="00013C91" w:rsidRPr="00F656BE" w:rsidRDefault="00013C91" w:rsidP="008E24F6">
            <w:pPr>
              <w:tabs>
                <w:tab w:val="left" w:pos="709"/>
              </w:tabs>
              <w:jc w:val="both"/>
              <w:rPr>
                <w:b/>
              </w:rPr>
            </w:pPr>
          </w:p>
        </w:tc>
      </w:tr>
      <w:tr w:rsidR="00013C91" w:rsidRPr="00F656BE" w14:paraId="6FEFBBBD" w14:textId="77777777" w:rsidTr="00013C9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998A7F" w14:textId="77777777" w:rsidR="00013C91" w:rsidRPr="00F656BE" w:rsidRDefault="00013C91" w:rsidP="008E24F6">
            <w:pPr>
              <w:jc w:val="both"/>
              <w:rPr>
                <w:i/>
              </w:rPr>
            </w:pPr>
            <w:r w:rsidRPr="00F656BE">
              <w:rPr>
                <w:bCs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630627" w14:textId="77777777" w:rsidR="00013C91" w:rsidRPr="00F656BE" w:rsidRDefault="00326DDE" w:rsidP="008E24F6">
            <w:pPr>
              <w:jc w:val="both"/>
              <w:rPr>
                <w:bCs/>
              </w:rPr>
            </w:pPr>
            <w:r w:rsidRPr="00F656BE">
              <w:t>Akademia Nauk Stosowanych</w:t>
            </w:r>
            <w:r w:rsidR="00013C91" w:rsidRPr="00F656BE">
              <w:t xml:space="preserve"> w Elblągu </w:t>
            </w:r>
          </w:p>
        </w:tc>
      </w:tr>
      <w:tr w:rsidR="00013C91" w:rsidRPr="00F656BE" w14:paraId="6A42493D" w14:textId="77777777" w:rsidTr="00013C9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B023CFE" w14:textId="77777777" w:rsidR="00013C91" w:rsidRPr="00F656BE" w:rsidRDefault="00013C91" w:rsidP="008E24F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jc w:val="both"/>
            </w:pPr>
            <w:r w:rsidRPr="00F656BE"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FEAB582" w14:textId="77777777" w:rsidR="00013C91" w:rsidRPr="00F656BE" w:rsidRDefault="00013C91" w:rsidP="008E24F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jc w:val="both"/>
            </w:pPr>
            <w:r w:rsidRPr="00F656BE">
              <w:t>ul. Wojska Polskiego 1, 82-300 Elbląg</w:t>
            </w:r>
          </w:p>
        </w:tc>
      </w:tr>
      <w:tr w:rsidR="00013C91" w:rsidRPr="00F656BE" w14:paraId="2FDEC034" w14:textId="77777777" w:rsidTr="00013C9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00A3AC" w14:textId="77777777" w:rsidR="00013C91" w:rsidRPr="00F656BE" w:rsidRDefault="00013C91" w:rsidP="008E24F6">
            <w:pPr>
              <w:tabs>
                <w:tab w:val="left" w:pos="993"/>
                <w:tab w:val="center" w:pos="4536"/>
                <w:tab w:val="right" w:pos="9072"/>
              </w:tabs>
              <w:jc w:val="both"/>
            </w:pPr>
            <w:r w:rsidRPr="00F656BE"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93B04A" w14:textId="77777777" w:rsidR="00013C91" w:rsidRPr="00F656BE" w:rsidRDefault="00013C91" w:rsidP="008E24F6">
            <w:pPr>
              <w:tabs>
                <w:tab w:val="left" w:pos="993"/>
                <w:tab w:val="center" w:pos="4536"/>
                <w:tab w:val="right" w:pos="9072"/>
              </w:tabs>
              <w:jc w:val="both"/>
              <w:rPr>
                <w:lang w:val="en-US"/>
              </w:rPr>
            </w:pPr>
            <w:r w:rsidRPr="00F656BE">
              <w:rPr>
                <w:lang w:val="en-US"/>
              </w:rPr>
              <w:t>zp@</w:t>
            </w:r>
            <w:r w:rsidR="00326DDE" w:rsidRPr="00F656BE">
              <w:rPr>
                <w:lang w:val="en-US"/>
              </w:rPr>
              <w:t>ans-</w:t>
            </w:r>
            <w:r w:rsidRPr="00F656BE">
              <w:rPr>
                <w:lang w:val="en-US"/>
              </w:rPr>
              <w:t>elblag.pl</w:t>
            </w:r>
          </w:p>
        </w:tc>
      </w:tr>
      <w:tr w:rsidR="00013C91" w:rsidRPr="00F656BE" w14:paraId="4B630E94" w14:textId="77777777" w:rsidTr="00013C9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0F806302" w14:textId="77777777" w:rsidR="00013C91" w:rsidRPr="00F656BE" w:rsidRDefault="00013C91" w:rsidP="008E24F6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jc w:val="both"/>
              <w:rPr>
                <w:i/>
                <w:color w:val="000000"/>
              </w:rPr>
            </w:pPr>
            <w:r w:rsidRPr="00F656BE">
              <w:rPr>
                <w:b/>
              </w:rPr>
              <w:t>WYKONAWCA</w:t>
            </w:r>
            <w:r w:rsidRPr="00F656BE">
              <w:rPr>
                <w:b/>
                <w:color w:val="000000"/>
              </w:rPr>
              <w:t xml:space="preserve">/WYKONAWCY WSPÓLNIE UBIEGAJĄCY SIĘ O UDZIELENIE ZAMÓWIENIA </w:t>
            </w:r>
            <w:r w:rsidRPr="00F656BE">
              <w:rPr>
                <w:i/>
                <w:color w:val="000000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013C91" w:rsidRPr="00F656BE" w14:paraId="70A71696" w14:textId="77777777" w:rsidTr="00013C91">
        <w:trPr>
          <w:gridAfter w:val="1"/>
          <w:wAfter w:w="62" w:type="pct"/>
          <w:cantSplit/>
          <w:trHeight w:val="63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332F37" w14:textId="77777777" w:rsidR="00013C91" w:rsidRPr="00F656BE" w:rsidRDefault="00013C91" w:rsidP="008E24F6">
            <w:pPr>
              <w:tabs>
                <w:tab w:val="left" w:pos="709"/>
              </w:tabs>
              <w:jc w:val="both"/>
              <w:rPr>
                <w:b/>
              </w:rPr>
            </w:pPr>
            <w:r w:rsidRPr="00F656BE">
              <w:rPr>
                <w:bCs/>
              </w:rPr>
              <w:t xml:space="preserve">Nazwa: </w:t>
            </w:r>
          </w:p>
        </w:tc>
      </w:tr>
      <w:tr w:rsidR="00013C91" w:rsidRPr="00F656BE" w14:paraId="14EDBDE1" w14:textId="77777777" w:rsidTr="00013C91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1A6EE1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</w:pPr>
            <w:r w:rsidRPr="00F656BE">
              <w:rPr>
                <w:bCs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1C8746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</w:pPr>
            <w:r w:rsidRPr="00F656BE">
              <w:rPr>
                <w:bCs/>
              </w:rPr>
              <w:t>Kod pocztowy:</w:t>
            </w:r>
          </w:p>
          <w:p w14:paraId="4B7E8AF4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A59CAA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  <w:r w:rsidRPr="00F656BE">
              <w:rPr>
                <w:bCs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78006B" w14:textId="77777777" w:rsidR="00013C91" w:rsidRPr="00F656BE" w:rsidRDefault="00013C91" w:rsidP="008E24F6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jc w:val="both"/>
              <w:rPr>
                <w:bCs/>
              </w:rPr>
            </w:pPr>
            <w:r w:rsidRPr="00F656BE">
              <w:rPr>
                <w:bCs/>
              </w:rPr>
              <w:t xml:space="preserve">Kraj:                                                                     </w:t>
            </w:r>
          </w:p>
          <w:p w14:paraId="22B500D5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</w:p>
        </w:tc>
      </w:tr>
      <w:tr w:rsidR="00013C91" w:rsidRPr="00F656BE" w14:paraId="54F2348F" w14:textId="77777777" w:rsidTr="00013C9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F9A13B0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  <w:r w:rsidRPr="00F656BE">
              <w:rPr>
                <w:bCs/>
              </w:rPr>
              <w:t xml:space="preserve">Adres pocztowy (ulica, nr domu i lokalu): </w:t>
            </w:r>
          </w:p>
        </w:tc>
      </w:tr>
      <w:tr w:rsidR="00013C91" w:rsidRPr="00F656BE" w14:paraId="5A3C4720" w14:textId="77777777" w:rsidTr="00013C9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D721E5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  <w:r w:rsidRPr="00F656BE">
              <w:rPr>
                <w:bCs/>
              </w:rPr>
              <w:t>Adres korespondencyjny (ulica, nr domu i lokalu):</w:t>
            </w:r>
          </w:p>
        </w:tc>
      </w:tr>
      <w:tr w:rsidR="00013C91" w:rsidRPr="00F656BE" w14:paraId="2C7B1BB0" w14:textId="77777777" w:rsidTr="00013C9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81770F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  <w:r w:rsidRPr="00F656BE">
              <w:rPr>
                <w:bCs/>
              </w:rPr>
              <w:t>NIP:</w:t>
            </w:r>
          </w:p>
          <w:p w14:paraId="62C14B85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  <w:r w:rsidRPr="00F656BE">
              <w:rPr>
                <w:bCs/>
              </w:rPr>
              <w:t>REGON:</w:t>
            </w:r>
          </w:p>
        </w:tc>
      </w:tr>
      <w:tr w:rsidR="00013C91" w:rsidRPr="00F656BE" w14:paraId="1FD176F1" w14:textId="77777777" w:rsidTr="00013C9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9E1F7C5" w14:textId="77777777" w:rsidR="00013C91" w:rsidRPr="00F656BE" w:rsidRDefault="00013C91" w:rsidP="008E24F6">
            <w:pPr>
              <w:tabs>
                <w:tab w:val="left" w:pos="709"/>
                <w:tab w:val="center" w:pos="4536"/>
                <w:tab w:val="right" w:pos="9072"/>
              </w:tabs>
              <w:jc w:val="both"/>
              <w:rPr>
                <w:bCs/>
              </w:rPr>
            </w:pPr>
            <w:r w:rsidRPr="00F656BE">
              <w:rPr>
                <w:bCs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EB0953" w14:textId="77777777" w:rsidR="00013C91" w:rsidRPr="00F656BE" w:rsidRDefault="00013C91" w:rsidP="008E24F6">
            <w:pPr>
              <w:tabs>
                <w:tab w:val="left" w:pos="709"/>
              </w:tabs>
              <w:jc w:val="both"/>
            </w:pPr>
            <w:r w:rsidRPr="00F656BE"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41CCC176" w14:textId="77777777" w:rsidR="00013C91" w:rsidRPr="00F656BE" w:rsidRDefault="00013C91" w:rsidP="008E24F6">
      <w:pPr>
        <w:jc w:val="both"/>
        <w:rPr>
          <w:color w:val="000000" w:themeColor="text1"/>
        </w:rPr>
      </w:pPr>
    </w:p>
    <w:p w14:paraId="67269166" w14:textId="00399F34" w:rsidR="00013C91" w:rsidRPr="00F656BE" w:rsidRDefault="00013C91" w:rsidP="008E24F6">
      <w:pPr>
        <w:tabs>
          <w:tab w:val="left" w:pos="567"/>
        </w:tabs>
        <w:jc w:val="both"/>
        <w:rPr>
          <w:rFonts w:eastAsiaTheme="minorHAnsi"/>
          <w:b/>
          <w:i/>
          <w:lang w:eastAsia="en-US"/>
        </w:rPr>
      </w:pPr>
      <w:r w:rsidRPr="00F656BE">
        <w:rPr>
          <w:b/>
          <w:color w:val="000000" w:themeColor="text1"/>
        </w:rPr>
        <w:t>SKŁADAMY OFERTĘ NA</w:t>
      </w:r>
      <w:r w:rsidRPr="00F656BE">
        <w:rPr>
          <w:color w:val="000000" w:themeColor="text1"/>
        </w:rPr>
        <w:t xml:space="preserve"> wykonanie przedmiotu zamówienia w zakresie określonym w </w:t>
      </w:r>
      <w:r w:rsidR="002B1BC5">
        <w:rPr>
          <w:i/>
          <w:color w:val="000000" w:themeColor="text1"/>
        </w:rPr>
        <w:t>Zapytaniu ofertowym</w:t>
      </w:r>
      <w:r w:rsidRPr="00F656BE">
        <w:rPr>
          <w:color w:val="000000" w:themeColor="text1"/>
        </w:rPr>
        <w:t xml:space="preserve">, </w:t>
      </w:r>
      <w:r w:rsidRPr="00F656BE">
        <w:rPr>
          <w:i/>
          <w:color w:val="000000" w:themeColor="text1"/>
        </w:rPr>
        <w:t xml:space="preserve"> </w:t>
      </w:r>
    </w:p>
    <w:p w14:paraId="4DA4E579" w14:textId="77777777" w:rsidR="00013C91" w:rsidRPr="00F656BE" w:rsidRDefault="00013C91" w:rsidP="008E24F6">
      <w:pPr>
        <w:jc w:val="both"/>
        <w:rPr>
          <w:b/>
          <w:i/>
          <w:color w:val="000000" w:themeColor="text1"/>
        </w:rPr>
      </w:pPr>
      <w:r w:rsidRPr="00F656BE">
        <w:rPr>
          <w:b/>
          <w:color w:val="000000" w:themeColor="text1"/>
          <w:u w:val="single"/>
        </w:rPr>
        <w:t>W zakresie I części zamówienia</w:t>
      </w:r>
      <w:r w:rsidRPr="00F656BE">
        <w:rPr>
          <w:b/>
          <w:color w:val="000000" w:themeColor="text1"/>
        </w:rPr>
        <w:t xml:space="preserve">  - </w:t>
      </w:r>
      <w:r w:rsidR="00B3406C" w:rsidRPr="00F656BE">
        <w:rPr>
          <w:b/>
          <w:i/>
          <w:color w:val="000000" w:themeColor="text1"/>
        </w:rPr>
        <w:t>Dostawę materiałów reklamowych dla Akademii Nauk Stosowanych w Elblągu</w:t>
      </w:r>
    </w:p>
    <w:p w14:paraId="4A04309E" w14:textId="77777777" w:rsidR="00013C91" w:rsidRPr="00F656BE" w:rsidRDefault="00013C91" w:rsidP="008E24F6">
      <w:pPr>
        <w:tabs>
          <w:tab w:val="left" w:pos="567"/>
        </w:tabs>
        <w:rPr>
          <w:color w:val="000000" w:themeColor="text1"/>
        </w:rPr>
      </w:pPr>
      <w:r w:rsidRPr="00F656BE">
        <w:rPr>
          <w:color w:val="000000" w:themeColor="text1"/>
        </w:rPr>
        <w:t xml:space="preserve">za cenę </w:t>
      </w:r>
      <w:r w:rsidR="00B3406C" w:rsidRPr="00F656BE">
        <w:rPr>
          <w:color w:val="000000" w:themeColor="text1"/>
        </w:rPr>
        <w:t>b</w:t>
      </w:r>
      <w:r w:rsidRPr="00F656BE">
        <w:rPr>
          <w:color w:val="000000" w:themeColor="text1"/>
        </w:rPr>
        <w:t xml:space="preserve">rutto .............................................. zł </w:t>
      </w:r>
    </w:p>
    <w:p w14:paraId="1DC9F930" w14:textId="77777777" w:rsidR="00013C91" w:rsidRPr="00F656BE" w:rsidRDefault="00013C91" w:rsidP="008E24F6">
      <w:pPr>
        <w:tabs>
          <w:tab w:val="left" w:pos="567"/>
        </w:tabs>
        <w:rPr>
          <w:color w:val="000000" w:themeColor="text1"/>
        </w:rPr>
      </w:pPr>
      <w:r w:rsidRPr="00F656BE">
        <w:rPr>
          <w:color w:val="000000" w:themeColor="text1"/>
        </w:rPr>
        <w:t>(słownie cena brutto):................................................................................................................................... zł)</w:t>
      </w:r>
    </w:p>
    <w:p w14:paraId="68696D78" w14:textId="77777777" w:rsidR="00013C91" w:rsidRPr="00F656BE" w:rsidRDefault="00013C91" w:rsidP="008E24F6">
      <w:pPr>
        <w:tabs>
          <w:tab w:val="left" w:pos="567"/>
        </w:tabs>
        <w:rPr>
          <w:bCs/>
          <w:color w:val="000000" w:themeColor="text1"/>
        </w:rPr>
      </w:pPr>
      <w:r w:rsidRPr="00F656BE">
        <w:rPr>
          <w:bCs/>
          <w:color w:val="000000" w:themeColor="text1"/>
        </w:rPr>
        <w:t>w tym: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368"/>
        <w:gridCol w:w="718"/>
        <w:gridCol w:w="1043"/>
        <w:gridCol w:w="1261"/>
        <w:gridCol w:w="1000"/>
        <w:gridCol w:w="1379"/>
      </w:tblGrid>
      <w:tr w:rsidR="00013C91" w:rsidRPr="00F656BE" w14:paraId="6B3A09D2" w14:textId="77777777" w:rsidTr="00FF2A65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F9975ED" w14:textId="77777777" w:rsidR="00013C91" w:rsidRPr="00F656BE" w:rsidRDefault="00013C91" w:rsidP="008E24F6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Lp.</w:t>
            </w:r>
          </w:p>
        </w:tc>
        <w:tc>
          <w:tcPr>
            <w:tcW w:w="18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D4DDD11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269218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Liczba szt.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5BF700C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Cena jedn. netto [zł]</w:t>
            </w:r>
          </w:p>
        </w:tc>
        <w:tc>
          <w:tcPr>
            <w:tcW w:w="6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3A4138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Wartość netto [zł]</w:t>
            </w: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E4D86A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Stawka VAT [%]</w:t>
            </w:r>
          </w:p>
        </w:tc>
        <w:tc>
          <w:tcPr>
            <w:tcW w:w="74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34F1087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Wartość brutto [zł]</w:t>
            </w:r>
          </w:p>
        </w:tc>
      </w:tr>
      <w:tr w:rsidR="0060007A" w:rsidRPr="00F656BE" w14:paraId="0D1FB10B" w14:textId="77777777" w:rsidTr="00FF2A65">
        <w:trPr>
          <w:trHeight w:val="416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C97A404" w14:textId="77777777" w:rsidR="0060007A" w:rsidRPr="00F656BE" w:rsidRDefault="0060007A" w:rsidP="008E24F6">
            <w:pPr>
              <w:tabs>
                <w:tab w:val="left" w:pos="508"/>
              </w:tabs>
              <w:rPr>
                <w:color w:val="000000" w:themeColor="text1"/>
              </w:rPr>
            </w:pPr>
            <w:r w:rsidRPr="00F656BE">
              <w:rPr>
                <w:color w:val="000000" w:themeColor="text1"/>
              </w:rPr>
              <w:t>a.</w:t>
            </w:r>
          </w:p>
        </w:tc>
        <w:tc>
          <w:tcPr>
            <w:tcW w:w="18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07C087E" w14:textId="55EDD8ED" w:rsidR="0060007A" w:rsidRPr="00FF2A65" w:rsidRDefault="00FF2A65" w:rsidP="008E24F6">
            <w:pPr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smycz</w:t>
            </w:r>
            <w:proofErr w:type="spellEnd"/>
            <w:r w:rsidR="0060007A" w:rsidRPr="00FF2A65">
              <w:rPr>
                <w:lang w:val="en-US" w:eastAsia="en-US"/>
              </w:rPr>
              <w:t xml:space="preserve"> 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5E97D9" w14:textId="38128DA3" w:rsidR="0060007A" w:rsidRPr="00F656BE" w:rsidRDefault="00FF2A65" w:rsidP="008E24F6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1000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F44402" w14:textId="77777777" w:rsidR="0060007A" w:rsidRPr="00F656BE" w:rsidRDefault="0060007A" w:rsidP="008E24F6">
            <w:pPr>
              <w:jc w:val="center"/>
              <w:rPr>
                <w:rFonts w:eastAsia="Arial Unicode MS"/>
                <w:noProof/>
                <w:color w:val="000000" w:themeColor="text1"/>
              </w:rPr>
            </w:pPr>
          </w:p>
        </w:tc>
        <w:tc>
          <w:tcPr>
            <w:tcW w:w="6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E1FB50" w14:textId="77777777" w:rsidR="0060007A" w:rsidRPr="00F656BE" w:rsidRDefault="0060007A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72E5D5" w14:textId="77777777" w:rsidR="0060007A" w:rsidRPr="00F656BE" w:rsidRDefault="0060007A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74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E7F7F0" w14:textId="77777777" w:rsidR="0060007A" w:rsidRPr="00F656BE" w:rsidRDefault="0060007A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</w:tr>
      <w:tr w:rsidR="0060007A" w:rsidRPr="00F656BE" w14:paraId="263C522D" w14:textId="77777777" w:rsidTr="00FF2A65">
        <w:trPr>
          <w:trHeight w:val="416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3D7BA68" w14:textId="77777777" w:rsidR="0060007A" w:rsidRPr="00F656BE" w:rsidRDefault="0060007A" w:rsidP="008E24F6">
            <w:pPr>
              <w:pStyle w:val="Akapitzlist"/>
              <w:tabs>
                <w:tab w:val="left" w:pos="508"/>
              </w:tabs>
              <w:ind w:left="0"/>
              <w:rPr>
                <w:color w:val="000000" w:themeColor="text1"/>
              </w:rPr>
            </w:pPr>
            <w:r w:rsidRPr="00F656BE">
              <w:rPr>
                <w:color w:val="000000" w:themeColor="text1"/>
              </w:rPr>
              <w:t>b.</w:t>
            </w:r>
          </w:p>
        </w:tc>
        <w:tc>
          <w:tcPr>
            <w:tcW w:w="18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616DF3A" w14:textId="0BBA6142" w:rsidR="0060007A" w:rsidRDefault="00FF2A65" w:rsidP="008E24F6">
            <w:pPr>
              <w:rPr>
                <w:lang w:eastAsia="en-US"/>
              </w:rPr>
            </w:pPr>
            <w:r>
              <w:rPr>
                <w:lang w:eastAsia="en-US"/>
              </w:rPr>
              <w:t>brelok</w:t>
            </w:r>
            <w:r w:rsidR="009B4C5A">
              <w:rPr>
                <w:lang w:eastAsia="en-US"/>
              </w:rPr>
              <w:t xml:space="preserve"> 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7E9DCB" w14:textId="174C34BE" w:rsidR="0060007A" w:rsidRPr="00F656BE" w:rsidRDefault="00FF2A65" w:rsidP="008E24F6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300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7859E7" w14:textId="77777777" w:rsidR="0060007A" w:rsidRPr="00F656BE" w:rsidRDefault="0060007A" w:rsidP="008E24F6">
            <w:pPr>
              <w:jc w:val="center"/>
              <w:rPr>
                <w:rFonts w:eastAsia="Arial Unicode MS"/>
                <w:noProof/>
                <w:color w:val="000000" w:themeColor="text1"/>
              </w:rPr>
            </w:pPr>
          </w:p>
        </w:tc>
        <w:tc>
          <w:tcPr>
            <w:tcW w:w="6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1DAEA2" w14:textId="77777777" w:rsidR="0060007A" w:rsidRPr="00F656BE" w:rsidRDefault="0060007A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C17424" w14:textId="77777777" w:rsidR="0060007A" w:rsidRPr="00F656BE" w:rsidRDefault="0060007A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74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915A27" w14:textId="77777777" w:rsidR="0060007A" w:rsidRPr="00F656BE" w:rsidRDefault="0060007A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</w:tr>
    </w:tbl>
    <w:p w14:paraId="341C8950" w14:textId="77777777" w:rsidR="00013C91" w:rsidRPr="00F656BE" w:rsidRDefault="00013C91" w:rsidP="008E24F6">
      <w:pPr>
        <w:tabs>
          <w:tab w:val="left" w:pos="567"/>
        </w:tabs>
        <w:rPr>
          <w:rFonts w:eastAsiaTheme="minorHAnsi"/>
          <w:b/>
          <w:bCs/>
          <w:color w:val="000000" w:themeColor="text1"/>
          <w:lang w:eastAsia="en-US"/>
        </w:rPr>
      </w:pPr>
    </w:p>
    <w:p w14:paraId="45CC7EE7" w14:textId="773695C1" w:rsidR="00013C91" w:rsidRPr="00F656BE" w:rsidRDefault="00013C91" w:rsidP="008E24F6">
      <w:pPr>
        <w:jc w:val="both"/>
        <w:rPr>
          <w:b/>
          <w:i/>
          <w:color w:val="000000" w:themeColor="text1"/>
        </w:rPr>
      </w:pPr>
      <w:r w:rsidRPr="00F656BE">
        <w:rPr>
          <w:b/>
          <w:color w:val="000000" w:themeColor="text1"/>
          <w:u w:val="single"/>
        </w:rPr>
        <w:t>W zakresie II części zamówienia</w:t>
      </w:r>
      <w:r w:rsidRPr="00F656BE">
        <w:rPr>
          <w:b/>
          <w:color w:val="000000" w:themeColor="text1"/>
        </w:rPr>
        <w:t>-</w:t>
      </w:r>
      <w:r w:rsidRPr="00F656BE">
        <w:rPr>
          <w:b/>
          <w:i/>
          <w:color w:val="000000" w:themeColor="text1"/>
        </w:rPr>
        <w:t xml:space="preserve"> </w:t>
      </w:r>
      <w:r w:rsidR="00B3406C" w:rsidRPr="00F656BE">
        <w:rPr>
          <w:b/>
          <w:i/>
          <w:color w:val="000000" w:themeColor="text1"/>
        </w:rPr>
        <w:t>Dostawę materiałów reklamowych dla Akademii Nauk Stosowanyc</w:t>
      </w:r>
      <w:r w:rsidR="00B95EBC">
        <w:rPr>
          <w:b/>
          <w:i/>
          <w:color w:val="000000" w:themeColor="text1"/>
        </w:rPr>
        <w:t xml:space="preserve">h </w:t>
      </w:r>
      <w:r w:rsidR="00B3406C" w:rsidRPr="00F656BE">
        <w:rPr>
          <w:b/>
          <w:i/>
          <w:color w:val="000000" w:themeColor="text1"/>
        </w:rPr>
        <w:t>w Elblągu</w:t>
      </w:r>
    </w:p>
    <w:p w14:paraId="512D50A3" w14:textId="77777777" w:rsidR="00013C91" w:rsidRPr="00F656BE" w:rsidRDefault="00013C91" w:rsidP="008E24F6">
      <w:pPr>
        <w:tabs>
          <w:tab w:val="left" w:pos="567"/>
        </w:tabs>
        <w:rPr>
          <w:color w:val="000000" w:themeColor="text1"/>
        </w:rPr>
      </w:pPr>
      <w:r w:rsidRPr="00F656BE">
        <w:rPr>
          <w:color w:val="000000" w:themeColor="text1"/>
        </w:rPr>
        <w:t xml:space="preserve">za cenę brutto ...................................... zł </w:t>
      </w:r>
    </w:p>
    <w:p w14:paraId="527B6C8F" w14:textId="77777777" w:rsidR="00013C91" w:rsidRPr="00F656BE" w:rsidRDefault="00013C91" w:rsidP="008E24F6">
      <w:pPr>
        <w:tabs>
          <w:tab w:val="left" w:pos="567"/>
        </w:tabs>
        <w:rPr>
          <w:color w:val="000000" w:themeColor="text1"/>
        </w:rPr>
      </w:pPr>
      <w:r w:rsidRPr="00F656BE">
        <w:rPr>
          <w:color w:val="000000" w:themeColor="text1"/>
        </w:rPr>
        <w:t>(słownie cena brutto): ................................................................................................................................ zł)</w:t>
      </w:r>
    </w:p>
    <w:p w14:paraId="640080A4" w14:textId="4157A3B2" w:rsidR="00013C91" w:rsidRPr="00F656BE" w:rsidRDefault="00B95EBC" w:rsidP="008E24F6">
      <w:pPr>
        <w:tabs>
          <w:tab w:val="left" w:pos="567"/>
        </w:tabs>
        <w:rPr>
          <w:color w:val="000000" w:themeColor="text1"/>
        </w:rPr>
      </w:pPr>
      <w:r>
        <w:rPr>
          <w:color w:val="000000" w:themeColor="text1"/>
        </w:rPr>
        <w:t>w</w:t>
      </w:r>
      <w:r w:rsidR="00013C91" w:rsidRPr="00F656BE">
        <w:rPr>
          <w:color w:val="000000" w:themeColor="text1"/>
        </w:rPr>
        <w:t xml:space="preserve"> tym: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384"/>
        <w:gridCol w:w="718"/>
        <w:gridCol w:w="1213"/>
        <w:gridCol w:w="1080"/>
        <w:gridCol w:w="774"/>
        <w:gridCol w:w="1600"/>
      </w:tblGrid>
      <w:tr w:rsidR="00013C91" w:rsidRPr="00F656BE" w14:paraId="7C6EA93C" w14:textId="77777777" w:rsidTr="0060007A">
        <w:trPr>
          <w:trHeight w:val="588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53F37E" w14:textId="77777777" w:rsidR="00013C91" w:rsidRPr="00F656BE" w:rsidRDefault="00013C91" w:rsidP="008E24F6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Lp.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B0C911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Przedmiot zamówienia</w:t>
            </w:r>
          </w:p>
        </w:tc>
        <w:tc>
          <w:tcPr>
            <w:tcW w:w="3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E1E7608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Liczba szt.</w:t>
            </w:r>
          </w:p>
        </w:tc>
        <w:tc>
          <w:tcPr>
            <w:tcW w:w="6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A2EE1E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Cena jedn. netto [zł]</w:t>
            </w:r>
          </w:p>
        </w:tc>
        <w:tc>
          <w:tcPr>
            <w:tcW w:w="5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95CD3D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EF7CEB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Stawka VAT [%]</w:t>
            </w:r>
          </w:p>
        </w:tc>
        <w:tc>
          <w:tcPr>
            <w:tcW w:w="8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9982275" w14:textId="77777777" w:rsidR="00013C91" w:rsidRPr="00F656BE" w:rsidRDefault="00013C91" w:rsidP="008E24F6">
            <w:pPr>
              <w:jc w:val="center"/>
              <w:rPr>
                <w:b/>
                <w:bCs/>
                <w:color w:val="000000" w:themeColor="text1"/>
              </w:rPr>
            </w:pPr>
            <w:r w:rsidRPr="00F656BE">
              <w:rPr>
                <w:b/>
                <w:bCs/>
                <w:color w:val="000000" w:themeColor="text1"/>
              </w:rPr>
              <w:t>Wartość brutto [zł]</w:t>
            </w:r>
          </w:p>
        </w:tc>
      </w:tr>
      <w:tr w:rsidR="00013C91" w:rsidRPr="00F656BE" w14:paraId="77BD5179" w14:textId="77777777" w:rsidTr="0060007A">
        <w:trPr>
          <w:trHeight w:val="416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C5F4E9F" w14:textId="77777777" w:rsidR="00013C91" w:rsidRPr="00F656BE" w:rsidRDefault="00013C91" w:rsidP="008E24F6">
            <w:pPr>
              <w:pStyle w:val="Akapitzlist"/>
              <w:tabs>
                <w:tab w:val="left" w:pos="508"/>
              </w:tabs>
              <w:ind w:left="0"/>
              <w:rPr>
                <w:color w:val="000000" w:themeColor="text1"/>
              </w:rPr>
            </w:pPr>
            <w:r w:rsidRPr="00F656BE">
              <w:rPr>
                <w:color w:val="000000" w:themeColor="text1"/>
              </w:rPr>
              <w:t>a.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2F57EBED" w14:textId="5541D709" w:rsidR="00013C91" w:rsidRPr="00F656BE" w:rsidRDefault="00936D27" w:rsidP="008E24F6">
            <w:pPr>
              <w:pStyle w:val="Tekstpodstawowy"/>
              <w:jc w:val="left"/>
              <w:rPr>
                <w:color w:val="000000" w:themeColor="text1"/>
                <w:lang w:eastAsia="en-US"/>
              </w:rPr>
            </w:pPr>
            <w:proofErr w:type="spellStart"/>
            <w:r>
              <w:rPr>
                <w:color w:val="000000" w:themeColor="text1"/>
                <w:lang w:eastAsia="en-US"/>
              </w:rPr>
              <w:t>Roll</w:t>
            </w:r>
            <w:proofErr w:type="spellEnd"/>
            <w:r>
              <w:rPr>
                <w:color w:val="000000" w:themeColor="text1"/>
                <w:lang w:eastAsia="en-US"/>
              </w:rPr>
              <w:t xml:space="preserve"> </w:t>
            </w:r>
            <w:proofErr w:type="spellStart"/>
            <w:r>
              <w:rPr>
                <w:color w:val="000000" w:themeColor="text1"/>
                <w:lang w:eastAsia="en-US"/>
              </w:rPr>
              <w:t>up</w:t>
            </w:r>
            <w:proofErr w:type="spellEnd"/>
          </w:p>
        </w:tc>
        <w:tc>
          <w:tcPr>
            <w:tcW w:w="3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02A57C" w14:textId="77777777" w:rsidR="00013C91" w:rsidRPr="00F656BE" w:rsidRDefault="00376630" w:rsidP="008E24F6">
            <w:pPr>
              <w:jc w:val="center"/>
              <w:rPr>
                <w:rFonts w:eastAsia="Arial Unicode MS"/>
                <w:noProof/>
                <w:color w:val="000000" w:themeColor="text1"/>
                <w:lang w:eastAsia="en-US"/>
              </w:rPr>
            </w:pPr>
            <w:r w:rsidRPr="00F656BE">
              <w:rPr>
                <w:rFonts w:eastAsia="Arial Unicode MS"/>
                <w:noProof/>
                <w:color w:val="000000" w:themeColor="text1"/>
                <w:lang w:eastAsia="en-US"/>
              </w:rPr>
              <w:t>1</w:t>
            </w:r>
          </w:p>
        </w:tc>
        <w:tc>
          <w:tcPr>
            <w:tcW w:w="6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935D57" w14:textId="77777777" w:rsidR="00013C91" w:rsidRPr="00F656BE" w:rsidRDefault="00013C91" w:rsidP="008E24F6">
            <w:pPr>
              <w:jc w:val="center"/>
              <w:rPr>
                <w:rFonts w:eastAsia="Arial Unicode MS"/>
                <w:noProof/>
                <w:color w:val="000000" w:themeColor="text1"/>
              </w:rPr>
            </w:pPr>
          </w:p>
        </w:tc>
        <w:tc>
          <w:tcPr>
            <w:tcW w:w="5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709D89" w14:textId="77777777" w:rsidR="00013C91" w:rsidRPr="00F656BE" w:rsidRDefault="00013C91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585CD3" w14:textId="77777777" w:rsidR="00013C91" w:rsidRPr="00F656BE" w:rsidRDefault="00013C91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8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EDCC25" w14:textId="77777777" w:rsidR="00013C91" w:rsidRPr="00F656BE" w:rsidRDefault="00013C91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</w:tr>
      <w:tr w:rsidR="00FF2A65" w:rsidRPr="00F656BE" w14:paraId="53CB0385" w14:textId="77777777" w:rsidTr="0060007A">
        <w:trPr>
          <w:trHeight w:val="416"/>
          <w:jc w:val="center"/>
        </w:trPr>
        <w:tc>
          <w:tcPr>
            <w:tcW w:w="2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F8812B" w14:textId="2E52DC29" w:rsidR="00FF2A65" w:rsidRPr="00F656BE" w:rsidRDefault="00FF2A65" w:rsidP="008E24F6">
            <w:pPr>
              <w:pStyle w:val="Akapitzlist"/>
              <w:tabs>
                <w:tab w:val="left" w:pos="508"/>
              </w:tabs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18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1801CB2" w14:textId="5C1CC17B" w:rsidR="00FF2A65" w:rsidRDefault="00936D27" w:rsidP="008E24F6">
            <w:pPr>
              <w:pStyle w:val="Tekstpodstawowy"/>
              <w:jc w:val="left"/>
              <w:rPr>
                <w:lang w:eastAsia="en-US"/>
              </w:rPr>
            </w:pPr>
            <w:r>
              <w:rPr>
                <w:lang w:eastAsia="en-US"/>
              </w:rPr>
              <w:t>Flaga reklamowa</w:t>
            </w:r>
          </w:p>
        </w:tc>
        <w:tc>
          <w:tcPr>
            <w:tcW w:w="3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D9BCD8" w14:textId="3BD4D860" w:rsidR="00FF2A65" w:rsidRPr="00F656BE" w:rsidRDefault="00FF2A65" w:rsidP="008E24F6">
            <w:pPr>
              <w:jc w:val="center"/>
              <w:rPr>
                <w:rFonts w:eastAsia="Arial Unicode MS"/>
                <w:noProof/>
                <w:color w:val="000000" w:themeColor="text1"/>
                <w:lang w:eastAsia="en-US"/>
              </w:rPr>
            </w:pPr>
            <w:r>
              <w:rPr>
                <w:rFonts w:eastAsia="Arial Unicode MS"/>
                <w:noProof/>
                <w:color w:val="000000" w:themeColor="text1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2E7EB0" w14:textId="77777777" w:rsidR="00FF2A65" w:rsidRPr="00F656BE" w:rsidRDefault="00FF2A65" w:rsidP="008E24F6">
            <w:pPr>
              <w:jc w:val="center"/>
              <w:rPr>
                <w:rFonts w:eastAsia="Arial Unicode MS"/>
                <w:noProof/>
                <w:color w:val="000000" w:themeColor="text1"/>
              </w:rPr>
            </w:pPr>
          </w:p>
        </w:tc>
        <w:tc>
          <w:tcPr>
            <w:tcW w:w="5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BF0611" w14:textId="77777777" w:rsidR="00FF2A65" w:rsidRPr="00F656BE" w:rsidRDefault="00FF2A65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58BC1B" w14:textId="77777777" w:rsidR="00FF2A65" w:rsidRPr="00F656BE" w:rsidRDefault="00FF2A65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  <w:tc>
          <w:tcPr>
            <w:tcW w:w="8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3509EF" w14:textId="77777777" w:rsidR="00FF2A65" w:rsidRPr="00F656BE" w:rsidRDefault="00FF2A65" w:rsidP="008E24F6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</w:tr>
    </w:tbl>
    <w:p w14:paraId="1E253B7F" w14:textId="77777777" w:rsidR="008E24F6" w:rsidRPr="00F656BE" w:rsidRDefault="008E24F6" w:rsidP="008E24F6">
      <w:pPr>
        <w:pStyle w:val="Nagwek"/>
        <w:tabs>
          <w:tab w:val="left" w:pos="708"/>
        </w:tabs>
        <w:jc w:val="both"/>
        <w:rPr>
          <w:rFonts w:eastAsiaTheme="minorHAnsi"/>
          <w:b/>
          <w:color w:val="000000" w:themeColor="text1"/>
          <w:lang w:eastAsia="en-US"/>
        </w:rPr>
      </w:pPr>
    </w:p>
    <w:p w14:paraId="55852866" w14:textId="77777777" w:rsidR="00013C91" w:rsidRPr="00F656BE" w:rsidRDefault="00013C91" w:rsidP="008E24F6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F656BE">
        <w:rPr>
          <w:b/>
          <w:color w:val="000000" w:themeColor="text1"/>
        </w:rPr>
        <w:t>ORAZ OŚWIADCZAMY, ŻE:</w:t>
      </w:r>
    </w:p>
    <w:p w14:paraId="706BC172" w14:textId="156839C0" w:rsidR="00013C91" w:rsidRPr="00F656BE" w:rsidRDefault="00013C91" w:rsidP="008E24F6">
      <w:pPr>
        <w:pStyle w:val="Akapitzlist"/>
        <w:numPr>
          <w:ilvl w:val="0"/>
          <w:numId w:val="49"/>
        </w:numPr>
        <w:ind w:left="567" w:hanging="283"/>
        <w:jc w:val="both"/>
        <w:rPr>
          <w:color w:val="000000" w:themeColor="text1"/>
        </w:rPr>
      </w:pPr>
      <w:r w:rsidRPr="00F656BE">
        <w:rPr>
          <w:color w:val="000000" w:themeColor="text1"/>
        </w:rPr>
        <w:t xml:space="preserve">Zaoferowana cena brutto kompletnego wykonania przedmiotu zamówienia, została wyliczona na podstawie skalkulowanych oferowanych cen jednostkowych </w:t>
      </w:r>
      <w:r w:rsidRPr="00F656BE">
        <w:rPr>
          <w:color w:val="000000" w:themeColor="text1"/>
          <w:u w:val="single"/>
        </w:rPr>
        <w:t xml:space="preserve">wszystkich pozycji </w:t>
      </w:r>
      <w:r w:rsidRPr="00F656BE">
        <w:rPr>
          <w:color w:val="000000" w:themeColor="text1"/>
        </w:rPr>
        <w:t xml:space="preserve">określonych w </w:t>
      </w:r>
      <w:r w:rsidR="00661811">
        <w:rPr>
          <w:color w:val="000000" w:themeColor="text1"/>
        </w:rPr>
        <w:t>Zapytaniu ofertowym</w:t>
      </w:r>
      <w:r w:rsidRPr="00F656BE">
        <w:rPr>
          <w:color w:val="000000" w:themeColor="text1"/>
        </w:rPr>
        <w:t xml:space="preserve"> uwzględnia wymagania </w:t>
      </w:r>
      <w:r w:rsidR="00661811">
        <w:rPr>
          <w:i/>
          <w:color w:val="000000" w:themeColor="text1"/>
        </w:rPr>
        <w:t>Zapytania ofertoweg</w:t>
      </w:r>
      <w:r w:rsidR="008E24F6">
        <w:rPr>
          <w:i/>
          <w:color w:val="000000" w:themeColor="text1"/>
        </w:rPr>
        <w:t>o</w:t>
      </w:r>
      <w:r w:rsidRPr="00F656BE">
        <w:rPr>
          <w:i/>
          <w:color w:val="000000" w:themeColor="text1"/>
        </w:rPr>
        <w:t xml:space="preserve"> </w:t>
      </w:r>
      <w:r w:rsidRPr="00F656BE">
        <w:rPr>
          <w:color w:val="000000" w:themeColor="text1"/>
        </w:rPr>
        <w:t>oraz obejmuje wszelkie koszty, jakie poniesiemy z tytułu należytej oraz zgodnej z obowiązującymi przepisami realizacji przedmiotu zamówienia.</w:t>
      </w:r>
    </w:p>
    <w:p w14:paraId="70E91DEF" w14:textId="24FDE67F" w:rsidR="00013C91" w:rsidRPr="00F656BE" w:rsidRDefault="00013C91" w:rsidP="008E24F6">
      <w:pPr>
        <w:pStyle w:val="Akapitzlist"/>
        <w:numPr>
          <w:ilvl w:val="0"/>
          <w:numId w:val="49"/>
        </w:numPr>
        <w:tabs>
          <w:tab w:val="left" w:pos="567"/>
        </w:tabs>
        <w:ind w:left="567" w:hanging="283"/>
        <w:jc w:val="both"/>
        <w:rPr>
          <w:color w:val="000000" w:themeColor="text1"/>
        </w:rPr>
      </w:pPr>
      <w:r w:rsidRPr="00F656BE">
        <w:rPr>
          <w:color w:val="000000" w:themeColor="text1"/>
        </w:rPr>
        <w:lastRenderedPageBreak/>
        <w:t>Zapoznaliśmy się z warunkami</w:t>
      </w:r>
      <w:r w:rsidRPr="00F656BE">
        <w:rPr>
          <w:i/>
          <w:color w:val="000000" w:themeColor="text1"/>
        </w:rPr>
        <w:t xml:space="preserve"> </w:t>
      </w:r>
      <w:r w:rsidR="00661811">
        <w:rPr>
          <w:i/>
          <w:color w:val="000000" w:themeColor="text1"/>
        </w:rPr>
        <w:t>Zapytania ofertowego</w:t>
      </w:r>
      <w:r w:rsidRPr="00F656BE">
        <w:rPr>
          <w:color w:val="000000" w:themeColor="text1"/>
        </w:rPr>
        <w:t xml:space="preserve">, a także zdobyliśmy konieczne informacje potrzebne do prawidłowego przygotowania oferty oraz nie zgłaszamy żadnych uwag co do procedury udzielenia zamówienia. </w:t>
      </w:r>
    </w:p>
    <w:p w14:paraId="3A2E4CD7" w14:textId="77777777" w:rsidR="00013C91" w:rsidRPr="00F656BE" w:rsidRDefault="00013C91" w:rsidP="008E24F6">
      <w:pPr>
        <w:pStyle w:val="Akapitzlist"/>
        <w:numPr>
          <w:ilvl w:val="0"/>
          <w:numId w:val="49"/>
        </w:numPr>
        <w:tabs>
          <w:tab w:val="left" w:pos="567"/>
        </w:tabs>
        <w:ind w:left="567" w:hanging="283"/>
        <w:jc w:val="both"/>
        <w:rPr>
          <w:color w:val="000000" w:themeColor="text1"/>
        </w:rPr>
      </w:pPr>
      <w:r w:rsidRPr="00F656BE">
        <w:rPr>
          <w:color w:val="000000" w:themeColor="text1"/>
        </w:rPr>
        <w:t>Zdobyliśmy informacje konieczne do przygotowania oferty, zapoznaliśmy się z warunkami zamówienia i nie wnosimy do nich zastrzeżeń oraz przyjmujemy warunki w nim zawarte.</w:t>
      </w:r>
    </w:p>
    <w:p w14:paraId="1D46A70E" w14:textId="0F4A374A" w:rsidR="00013C91" w:rsidRPr="00F656BE" w:rsidRDefault="00013C91" w:rsidP="008E24F6">
      <w:pPr>
        <w:pStyle w:val="Akapitzlist"/>
        <w:numPr>
          <w:ilvl w:val="0"/>
          <w:numId w:val="49"/>
        </w:numPr>
        <w:tabs>
          <w:tab w:val="left" w:pos="567"/>
          <w:tab w:val="center" w:pos="4536"/>
          <w:tab w:val="right" w:pos="9072"/>
        </w:tabs>
        <w:ind w:left="567" w:hanging="283"/>
        <w:jc w:val="both"/>
        <w:rPr>
          <w:color w:val="000000" w:themeColor="text1"/>
        </w:rPr>
      </w:pPr>
      <w:r w:rsidRPr="00F656BE">
        <w:rPr>
          <w:color w:val="000000" w:themeColor="text1"/>
        </w:rPr>
        <w:t>Oferowany przez nas przedmiot zamówienia spełnia wymagania określone w </w:t>
      </w:r>
      <w:r w:rsidR="00661811">
        <w:rPr>
          <w:i/>
          <w:color w:val="000000" w:themeColor="text1"/>
        </w:rPr>
        <w:t>Zapytaniu ofertowym</w:t>
      </w:r>
      <w:r w:rsidRPr="00F656BE">
        <w:rPr>
          <w:i/>
          <w:color w:val="000000" w:themeColor="text1"/>
        </w:rPr>
        <w:t>.</w:t>
      </w:r>
      <w:r w:rsidRPr="00F656BE">
        <w:rPr>
          <w:color w:val="000000" w:themeColor="text1"/>
        </w:rPr>
        <w:t xml:space="preserve"> </w:t>
      </w:r>
    </w:p>
    <w:p w14:paraId="3A837A7C" w14:textId="71D49716" w:rsidR="005029C2" w:rsidRDefault="00013C91" w:rsidP="008E24F6">
      <w:pPr>
        <w:pStyle w:val="Akapitzlist"/>
        <w:numPr>
          <w:ilvl w:val="0"/>
          <w:numId w:val="49"/>
        </w:numPr>
        <w:tabs>
          <w:tab w:val="left" w:pos="567"/>
          <w:tab w:val="center" w:pos="4536"/>
          <w:tab w:val="right" w:pos="9072"/>
        </w:tabs>
        <w:ind w:left="567" w:hanging="283"/>
        <w:jc w:val="both"/>
        <w:rPr>
          <w:color w:val="000000" w:themeColor="text1"/>
        </w:rPr>
      </w:pPr>
      <w:r w:rsidRPr="00F656BE">
        <w:rPr>
          <w:color w:val="000000" w:themeColor="text1"/>
        </w:rPr>
        <w:t xml:space="preserve">Oświadczamy, że wypełniliśmy obowiązki informacyjne przewidziane w art. 13 lub art. 14 RODO, o którym mowa w </w:t>
      </w:r>
      <w:r w:rsidR="00661811">
        <w:rPr>
          <w:color w:val="000000" w:themeColor="text1"/>
        </w:rPr>
        <w:t>Zapytaniu ofertowym</w:t>
      </w:r>
      <w:r w:rsidRPr="00F656BE">
        <w:rPr>
          <w:color w:val="000000" w:themeColor="text1"/>
        </w:rPr>
        <w:t xml:space="preserve"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60FEBBF0" w14:textId="77777777" w:rsidR="00783BAF" w:rsidRPr="00783BAF" w:rsidRDefault="00783BAF" w:rsidP="008E24F6">
      <w:pPr>
        <w:tabs>
          <w:tab w:val="left" w:pos="567"/>
          <w:tab w:val="center" w:pos="4536"/>
          <w:tab w:val="right" w:pos="9072"/>
        </w:tabs>
        <w:jc w:val="both"/>
        <w:rPr>
          <w:color w:val="000000" w:themeColor="text1"/>
        </w:rPr>
      </w:pPr>
    </w:p>
    <w:p w14:paraId="277CDEAD" w14:textId="77777777" w:rsidR="00013C91" w:rsidRPr="00F656BE" w:rsidRDefault="00013C91" w:rsidP="008E24F6">
      <w:pPr>
        <w:rPr>
          <w:rFonts w:eastAsiaTheme="minorHAnsi"/>
          <w:color w:val="000000" w:themeColor="text1"/>
          <w:lang w:eastAsia="en-US"/>
        </w:rPr>
      </w:pPr>
    </w:p>
    <w:p w14:paraId="7C774951" w14:textId="77777777" w:rsidR="00013C91" w:rsidRPr="00F656BE" w:rsidRDefault="00013C91" w:rsidP="008E24F6">
      <w:pPr>
        <w:rPr>
          <w:color w:val="000000" w:themeColor="text1"/>
        </w:rPr>
      </w:pPr>
    </w:p>
    <w:p w14:paraId="0744AAA8" w14:textId="77777777" w:rsidR="00013C91" w:rsidRPr="00F656BE" w:rsidRDefault="00013C91" w:rsidP="008E24F6">
      <w:pPr>
        <w:rPr>
          <w:color w:val="000000" w:themeColor="text1"/>
        </w:rPr>
      </w:pPr>
      <w:r w:rsidRPr="00F656BE">
        <w:rPr>
          <w:color w:val="000000" w:themeColor="text1"/>
        </w:rPr>
        <w:t>.....................................................................................</w:t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  <w:t>................................</w:t>
      </w:r>
    </w:p>
    <w:p w14:paraId="705396D1" w14:textId="77777777" w:rsidR="00013C91" w:rsidRPr="00F656BE" w:rsidRDefault="00013C91" w:rsidP="008E24F6">
      <w:pPr>
        <w:rPr>
          <w:color w:val="000000" w:themeColor="text1"/>
        </w:rPr>
      </w:pPr>
      <w:r w:rsidRPr="00F656BE">
        <w:rPr>
          <w:color w:val="000000" w:themeColor="text1"/>
        </w:rPr>
        <w:t xml:space="preserve">(pieczęć i podpis(y) osób uprawnionych </w:t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</w:r>
      <w:r w:rsidRPr="00F656BE">
        <w:rPr>
          <w:color w:val="000000" w:themeColor="text1"/>
        </w:rPr>
        <w:tab/>
        <w:t>(data)</w:t>
      </w:r>
      <w:r w:rsidRPr="00F656BE">
        <w:rPr>
          <w:color w:val="000000" w:themeColor="text1"/>
        </w:rPr>
        <w:br/>
        <w:t>do reprezentacji Wykonawcy lub pełnomocnika)</w:t>
      </w:r>
    </w:p>
    <w:p w14:paraId="51CDBB13" w14:textId="77777777" w:rsidR="00013C91" w:rsidRPr="00F656BE" w:rsidRDefault="00013C91" w:rsidP="008E24F6">
      <w:pPr>
        <w:rPr>
          <w:color w:val="000000" w:themeColor="text1"/>
        </w:rPr>
      </w:pPr>
    </w:p>
    <w:p w14:paraId="5C8E9826" w14:textId="77777777" w:rsidR="001F5048" w:rsidRPr="00EB7EA6" w:rsidRDefault="001F5048" w:rsidP="008E24F6">
      <w:pPr>
        <w:rPr>
          <w:color w:val="FF0000"/>
        </w:rPr>
      </w:pPr>
      <w:r w:rsidRPr="00F656BE">
        <w:t xml:space="preserve"> </w:t>
      </w:r>
    </w:p>
    <w:sectPr w:rsidR="001F5048" w:rsidRPr="00EB7EA6" w:rsidSect="00E5262F">
      <w:headerReference w:type="default" r:id="rId8"/>
      <w:footerReference w:type="default" r:id="rId9"/>
      <w:pgSz w:w="11907" w:h="16840"/>
      <w:pgMar w:top="849" w:right="1134" w:bottom="709" w:left="1559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1C5E1" w14:textId="77777777" w:rsidR="00F515AB" w:rsidRDefault="00F515AB">
      <w:r>
        <w:separator/>
      </w:r>
    </w:p>
  </w:endnote>
  <w:endnote w:type="continuationSeparator" w:id="0">
    <w:p w14:paraId="3AB69DD6" w14:textId="77777777" w:rsidR="00F515AB" w:rsidRDefault="00F5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A2374" w14:textId="77777777" w:rsidR="00952E6B" w:rsidRPr="00952E6B" w:rsidRDefault="00952E6B" w:rsidP="00952E6B">
    <w:pPr>
      <w:tabs>
        <w:tab w:val="center" w:pos="4536"/>
        <w:tab w:val="right" w:pos="9072"/>
      </w:tabs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-----------------------------------------------------------------------------------------------</w:t>
    </w:r>
  </w:p>
  <w:p w14:paraId="1A1EB82A" w14:textId="77777777" w:rsidR="00952E6B" w:rsidRPr="00952E6B" w:rsidRDefault="00952E6B" w:rsidP="004970E7">
    <w:pPr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Dział Zamówień Publicznych</w:t>
    </w:r>
    <w:r w:rsidR="004970E7">
      <w:rPr>
        <w:i/>
        <w:sz w:val="16"/>
        <w:szCs w:val="16"/>
      </w:rPr>
      <w:t xml:space="preserve">, </w:t>
    </w:r>
    <w:r w:rsidR="00C679B8">
      <w:rPr>
        <w:i/>
        <w:sz w:val="16"/>
        <w:szCs w:val="16"/>
      </w:rPr>
      <w:t>Akademia Nauk Stosowanych</w:t>
    </w:r>
    <w:r w:rsidRPr="00952E6B">
      <w:rPr>
        <w:i/>
        <w:sz w:val="16"/>
        <w:szCs w:val="16"/>
      </w:rPr>
      <w:t xml:space="preserve"> w Elblągu</w:t>
    </w:r>
  </w:p>
  <w:p w14:paraId="278BDE61" w14:textId="77777777" w:rsidR="00952E6B" w:rsidRPr="00952E6B" w:rsidRDefault="00952E6B" w:rsidP="00952E6B">
    <w:pPr>
      <w:jc w:val="center"/>
      <w:rPr>
        <w:i/>
        <w:color w:val="000000"/>
        <w:sz w:val="16"/>
        <w:szCs w:val="16"/>
        <w:lang w:val="en-US"/>
      </w:rPr>
    </w:pPr>
    <w:proofErr w:type="spellStart"/>
    <w:r w:rsidRPr="00952E6B">
      <w:rPr>
        <w:bCs/>
        <w:i/>
        <w:sz w:val="16"/>
        <w:szCs w:val="16"/>
        <w:lang w:val="de-DE"/>
      </w:rPr>
      <w:t>tel</w:t>
    </w:r>
    <w:proofErr w:type="spellEnd"/>
    <w:r w:rsidRPr="00952E6B">
      <w:rPr>
        <w:i/>
        <w:sz w:val="16"/>
        <w:szCs w:val="16"/>
        <w:lang w:val="en-US"/>
      </w:rPr>
      <w:t xml:space="preserve">. </w:t>
    </w:r>
    <w:r w:rsidRPr="00952E6B">
      <w:rPr>
        <w:i/>
        <w:color w:val="000000"/>
        <w:sz w:val="16"/>
        <w:szCs w:val="16"/>
        <w:lang w:val="en-US"/>
      </w:rPr>
      <w:t xml:space="preserve">55 629 05 53   </w:t>
    </w:r>
    <w:r w:rsidRPr="00952E6B">
      <w:rPr>
        <w:i/>
        <w:sz w:val="16"/>
        <w:szCs w:val="16"/>
        <w:lang w:val="en-US"/>
      </w:rPr>
      <w:t xml:space="preserve">fax. </w:t>
    </w:r>
    <w:r w:rsidRPr="00952E6B">
      <w:rPr>
        <w:i/>
        <w:color w:val="000000"/>
        <w:sz w:val="16"/>
        <w:szCs w:val="16"/>
        <w:lang w:val="en-US"/>
      </w:rPr>
      <w:t xml:space="preserve">55 629 05 10, e-mail: </w:t>
    </w:r>
    <w:hyperlink r:id="rId1" w:history="1">
      <w:r w:rsidR="00C679B8" w:rsidRPr="00C6504F">
        <w:rPr>
          <w:rStyle w:val="Hipercze"/>
          <w:i/>
          <w:sz w:val="16"/>
          <w:szCs w:val="16"/>
          <w:lang w:val="en-US"/>
        </w:rPr>
        <w:t>zp@ans-elblag.pl</w:t>
      </w:r>
    </w:hyperlink>
  </w:p>
  <w:p w14:paraId="3BDEFA48" w14:textId="77777777" w:rsidR="00952E6B" w:rsidRDefault="00952E6B" w:rsidP="00952E6B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952E6B">
      <w:rPr>
        <w:sz w:val="16"/>
        <w:szCs w:val="16"/>
      </w:rPr>
      <w:t xml:space="preserve">Strona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PAGE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2</w:t>
    </w:r>
    <w:r w:rsidRPr="00952E6B">
      <w:rPr>
        <w:b/>
        <w:sz w:val="16"/>
        <w:szCs w:val="16"/>
      </w:rPr>
      <w:fldChar w:fldCharType="end"/>
    </w:r>
    <w:r w:rsidRPr="00952E6B">
      <w:rPr>
        <w:sz w:val="16"/>
        <w:szCs w:val="16"/>
      </w:rPr>
      <w:t xml:space="preserve"> z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NUMPAGES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3</w:t>
    </w:r>
    <w:r w:rsidRPr="00952E6B">
      <w:rPr>
        <w:b/>
        <w:sz w:val="16"/>
        <w:szCs w:val="16"/>
      </w:rPr>
      <w:fldChar w:fldCharType="end"/>
    </w:r>
  </w:p>
  <w:p w14:paraId="74345F7A" w14:textId="77777777" w:rsidR="006074D9" w:rsidRPr="00952E6B" w:rsidRDefault="006074D9" w:rsidP="00952E6B">
    <w:pPr>
      <w:tabs>
        <w:tab w:val="center" w:pos="4536"/>
        <w:tab w:val="right" w:pos="9072"/>
      </w:tabs>
      <w:jc w:val="right"/>
      <w:rPr>
        <w:sz w:val="16"/>
        <w:szCs w:val="16"/>
      </w:rPr>
    </w:pPr>
  </w:p>
  <w:p w14:paraId="183FC036" w14:textId="77777777" w:rsidR="009634A5" w:rsidRDefault="009634A5">
    <w:pPr>
      <w:pStyle w:val="Stopka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D83F" w14:textId="77777777" w:rsidR="00F515AB" w:rsidRDefault="00F515AB">
      <w:r>
        <w:separator/>
      </w:r>
    </w:p>
  </w:footnote>
  <w:footnote w:type="continuationSeparator" w:id="0">
    <w:p w14:paraId="24C4BA5C" w14:textId="77777777" w:rsidR="00F515AB" w:rsidRDefault="00F51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E199" w14:textId="77777777" w:rsidR="00E17C22" w:rsidRPr="00BB1378" w:rsidRDefault="00C679B8" w:rsidP="00C679B8">
    <w:pPr>
      <w:pStyle w:val="Nagwek"/>
      <w:tabs>
        <w:tab w:val="clear" w:pos="4536"/>
        <w:tab w:val="clear" w:pos="9072"/>
        <w:tab w:val="left" w:pos="5295"/>
        <w:tab w:val="center" w:pos="7513"/>
        <w:tab w:val="right" w:pos="9639"/>
      </w:tabs>
      <w:jc w:val="center"/>
      <w:rPr>
        <w:szCs w:val="24"/>
      </w:rPr>
    </w:pPr>
    <w:r>
      <w:rPr>
        <w:noProof/>
        <w:szCs w:val="24"/>
      </w:rPr>
      <w:drawing>
        <wp:inline distT="0" distB="0" distL="0" distR="0" wp14:anchorId="3BDB969A" wp14:editId="722D586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7CE7AFA" w14:textId="77777777" w:rsidR="00623E81" w:rsidRPr="0023433A" w:rsidRDefault="00623E81" w:rsidP="0023433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3D292F6"/>
    <w:lvl w:ilvl="0">
      <w:numFmt w:val="decimal"/>
      <w:lvlText w:val="*"/>
      <w:lvlJc w:val="left"/>
    </w:lvl>
  </w:abstractNum>
  <w:abstractNum w:abstractNumId="1" w15:restartNumberingAfterBreak="0">
    <w:nsid w:val="019D0778"/>
    <w:multiLevelType w:val="hybridMultilevel"/>
    <w:tmpl w:val="8A9644BC"/>
    <w:lvl w:ilvl="0" w:tplc="B8040430">
      <w:start w:val="2"/>
      <w:numFmt w:val="bullet"/>
      <w:lvlText w:val="-"/>
      <w:lvlJc w:val="left"/>
      <w:pPr>
        <w:tabs>
          <w:tab w:val="num" w:pos="984"/>
        </w:tabs>
        <w:ind w:left="964" w:hanging="34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261F6"/>
    <w:multiLevelType w:val="hybridMultilevel"/>
    <w:tmpl w:val="4BB26D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63252"/>
    <w:multiLevelType w:val="singleLevel"/>
    <w:tmpl w:val="68B0A65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C6A74E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B11C68"/>
    <w:multiLevelType w:val="hybridMultilevel"/>
    <w:tmpl w:val="0B226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C6F71"/>
    <w:multiLevelType w:val="hybridMultilevel"/>
    <w:tmpl w:val="3FDA0350"/>
    <w:lvl w:ilvl="0" w:tplc="6D9A17C8">
      <w:start w:val="1"/>
      <w:numFmt w:val="decimalZero"/>
      <w:lvlText w:val="(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219A7"/>
    <w:multiLevelType w:val="singleLevel"/>
    <w:tmpl w:val="916A36B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6D75B1C"/>
    <w:multiLevelType w:val="hybridMultilevel"/>
    <w:tmpl w:val="E4AE9CE2"/>
    <w:lvl w:ilvl="0" w:tplc="B8040430">
      <w:start w:val="2"/>
      <w:numFmt w:val="bullet"/>
      <w:lvlText w:val="-"/>
      <w:lvlJc w:val="left"/>
      <w:pPr>
        <w:tabs>
          <w:tab w:val="num" w:pos="984"/>
        </w:tabs>
        <w:ind w:left="964" w:hanging="34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19AE4CAE"/>
    <w:multiLevelType w:val="hybridMultilevel"/>
    <w:tmpl w:val="F372E71C"/>
    <w:lvl w:ilvl="0" w:tplc="04150017">
      <w:start w:val="1"/>
      <w:numFmt w:val="lowerLetter"/>
      <w:lvlText w:val="%1)"/>
      <w:lvlJc w:val="left"/>
      <w:pPr>
        <w:ind w:left="92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023EB"/>
    <w:multiLevelType w:val="hybridMultilevel"/>
    <w:tmpl w:val="E552F9AE"/>
    <w:lvl w:ilvl="0" w:tplc="32EAB1C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C3848E3"/>
    <w:multiLevelType w:val="hybridMultilevel"/>
    <w:tmpl w:val="C62C0F3C"/>
    <w:lvl w:ilvl="0" w:tplc="DD605A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1E6949C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EDA396B"/>
    <w:multiLevelType w:val="hybridMultilevel"/>
    <w:tmpl w:val="E4AE9CE2"/>
    <w:lvl w:ilvl="0" w:tplc="84BA751A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1F1B013E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4494D42"/>
    <w:multiLevelType w:val="hybridMultilevel"/>
    <w:tmpl w:val="7E9208BA"/>
    <w:lvl w:ilvl="0" w:tplc="38AED2C8">
      <w:start w:val="1"/>
      <w:numFmt w:val="lowerLetter"/>
      <w:lvlText w:val="%1)"/>
      <w:lvlJc w:val="left"/>
      <w:pPr>
        <w:ind w:left="-7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-54" w:hanging="360"/>
      </w:pPr>
    </w:lvl>
    <w:lvl w:ilvl="2" w:tplc="0415001B" w:tentative="1">
      <w:start w:val="1"/>
      <w:numFmt w:val="lowerRoman"/>
      <w:lvlText w:val="%3."/>
      <w:lvlJc w:val="right"/>
      <w:pPr>
        <w:ind w:left="666" w:hanging="180"/>
      </w:pPr>
    </w:lvl>
    <w:lvl w:ilvl="3" w:tplc="0415000F" w:tentative="1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6" w15:restartNumberingAfterBreak="0">
    <w:nsid w:val="24A03DB3"/>
    <w:multiLevelType w:val="hybridMultilevel"/>
    <w:tmpl w:val="232CBED8"/>
    <w:lvl w:ilvl="0" w:tplc="0AFE129A">
      <w:start w:val="1"/>
      <w:numFmt w:val="upperRoman"/>
      <w:lvlText w:val="%1."/>
      <w:lvlJc w:val="righ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3F02A7"/>
    <w:multiLevelType w:val="hybridMultilevel"/>
    <w:tmpl w:val="E00251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C04F33"/>
    <w:multiLevelType w:val="hybridMultilevel"/>
    <w:tmpl w:val="183E76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AD3124"/>
    <w:multiLevelType w:val="hybridMultilevel"/>
    <w:tmpl w:val="C8F864F6"/>
    <w:lvl w:ilvl="0" w:tplc="9E468C0C">
      <w:start w:val="2"/>
      <w:numFmt w:val="bullet"/>
      <w:lvlText w:val="-"/>
      <w:lvlJc w:val="left"/>
      <w:pPr>
        <w:tabs>
          <w:tab w:val="num" w:pos="2705"/>
        </w:tabs>
        <w:ind w:left="2705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211D14"/>
    <w:multiLevelType w:val="hybridMultilevel"/>
    <w:tmpl w:val="B36CE610"/>
    <w:lvl w:ilvl="0" w:tplc="3A400A0C">
      <w:start w:val="1"/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7F2CB2"/>
    <w:multiLevelType w:val="hybridMultilevel"/>
    <w:tmpl w:val="EC983CB4"/>
    <w:lvl w:ilvl="0" w:tplc="0D4438D8">
      <w:start w:val="3"/>
      <w:numFmt w:val="bullet"/>
      <w:lvlText w:val="-"/>
      <w:lvlJc w:val="left"/>
      <w:pPr>
        <w:tabs>
          <w:tab w:val="num" w:pos="2803"/>
        </w:tabs>
        <w:ind w:left="2803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1AD6E6F"/>
    <w:multiLevelType w:val="hybridMultilevel"/>
    <w:tmpl w:val="DB748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60871"/>
    <w:multiLevelType w:val="hybridMultilevel"/>
    <w:tmpl w:val="37D8C0DE"/>
    <w:lvl w:ilvl="0" w:tplc="486E07D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667A0"/>
    <w:multiLevelType w:val="hybridMultilevel"/>
    <w:tmpl w:val="52EA72C0"/>
    <w:lvl w:ilvl="0" w:tplc="958A6E2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9757973"/>
    <w:multiLevelType w:val="hybridMultilevel"/>
    <w:tmpl w:val="EDD6E2B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416F01AF"/>
    <w:multiLevelType w:val="hybridMultilevel"/>
    <w:tmpl w:val="4BCEA5C4"/>
    <w:lvl w:ilvl="0" w:tplc="DD2C7D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304B98"/>
    <w:multiLevelType w:val="hybridMultilevel"/>
    <w:tmpl w:val="7AC8C930"/>
    <w:lvl w:ilvl="0" w:tplc="ABF096DC">
      <w:start w:val="1"/>
      <w:numFmt w:val="bullet"/>
      <w:lvlText w:val=""/>
      <w:lvlJc w:val="left"/>
      <w:pPr>
        <w:ind w:left="6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29" w15:restartNumberingAfterBreak="0">
    <w:nsid w:val="45D11F0F"/>
    <w:multiLevelType w:val="hybridMultilevel"/>
    <w:tmpl w:val="8862BA76"/>
    <w:lvl w:ilvl="0" w:tplc="0372B010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0" w15:restartNumberingAfterBreak="0">
    <w:nsid w:val="48C020C1"/>
    <w:multiLevelType w:val="hybridMultilevel"/>
    <w:tmpl w:val="635EA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E34987"/>
    <w:multiLevelType w:val="hybridMultilevel"/>
    <w:tmpl w:val="5F5E16AC"/>
    <w:lvl w:ilvl="0" w:tplc="5CB85D44">
      <w:start w:val="1"/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C67976"/>
    <w:multiLevelType w:val="hybridMultilevel"/>
    <w:tmpl w:val="9E0A8F78"/>
    <w:lvl w:ilvl="0" w:tplc="B0C4D9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0449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1F733AB"/>
    <w:multiLevelType w:val="hybridMultilevel"/>
    <w:tmpl w:val="CB040262"/>
    <w:lvl w:ilvl="0" w:tplc="F87C3766">
      <w:start w:val="1"/>
      <w:numFmt w:val="decimal"/>
      <w:lvlText w:val="%1."/>
      <w:lvlJc w:val="left"/>
      <w:pPr>
        <w:tabs>
          <w:tab w:val="num" w:pos="1866"/>
        </w:tabs>
        <w:ind w:left="1846" w:hanging="340"/>
      </w:pPr>
      <w:rPr>
        <w:rFonts w:hint="default"/>
      </w:rPr>
    </w:lvl>
    <w:lvl w:ilvl="1" w:tplc="346808AA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3533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90321F7"/>
    <w:multiLevelType w:val="multilevel"/>
    <w:tmpl w:val="6D1C6D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37" w15:restartNumberingAfterBreak="0">
    <w:nsid w:val="59722DF8"/>
    <w:multiLevelType w:val="multilevel"/>
    <w:tmpl w:val="C8BAFC3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  <w:b w:val="0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A2C25C5"/>
    <w:multiLevelType w:val="hybridMultilevel"/>
    <w:tmpl w:val="574C8ACE"/>
    <w:lvl w:ilvl="0" w:tplc="6C6A7D84">
      <w:start w:val="5"/>
      <w:numFmt w:val="decimal"/>
      <w:lvlText w:val="%1."/>
      <w:lvlJc w:val="left"/>
      <w:pPr>
        <w:tabs>
          <w:tab w:val="num" w:pos="992"/>
        </w:tabs>
        <w:ind w:left="992" w:hanging="510"/>
      </w:pPr>
      <w:rPr>
        <w:rFonts w:hint="default"/>
      </w:rPr>
    </w:lvl>
    <w:lvl w:ilvl="1" w:tplc="684A478E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BA91B3A"/>
    <w:multiLevelType w:val="hybridMultilevel"/>
    <w:tmpl w:val="E578B25E"/>
    <w:lvl w:ilvl="0" w:tplc="62A0283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128AC3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067ACE"/>
    <w:multiLevelType w:val="hybridMultilevel"/>
    <w:tmpl w:val="6BEA4852"/>
    <w:lvl w:ilvl="0" w:tplc="DCF414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136199E"/>
    <w:multiLevelType w:val="hybridMultilevel"/>
    <w:tmpl w:val="98929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761C59"/>
    <w:multiLevelType w:val="hybridMultilevel"/>
    <w:tmpl w:val="8B3E2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67253"/>
    <w:multiLevelType w:val="hybridMultilevel"/>
    <w:tmpl w:val="4336C1E4"/>
    <w:lvl w:ilvl="0" w:tplc="34F86B84">
      <w:start w:val="1"/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3B5199"/>
    <w:multiLevelType w:val="hybridMultilevel"/>
    <w:tmpl w:val="5ADE6F16"/>
    <w:lvl w:ilvl="0" w:tplc="3C6C68B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5" w15:restartNumberingAfterBreak="0">
    <w:nsid w:val="6D355EFC"/>
    <w:multiLevelType w:val="hybridMultilevel"/>
    <w:tmpl w:val="7D163E4C"/>
    <w:lvl w:ilvl="0" w:tplc="A6CC9422">
      <w:start w:val="3"/>
      <w:numFmt w:val="bullet"/>
      <w:lvlText w:val="-"/>
      <w:lvlJc w:val="left"/>
      <w:pPr>
        <w:tabs>
          <w:tab w:val="num" w:pos="1866"/>
        </w:tabs>
        <w:ind w:left="186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6E5C7CCB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47" w15:restartNumberingAfterBreak="0">
    <w:nsid w:val="6FF13AB2"/>
    <w:multiLevelType w:val="hybridMultilevel"/>
    <w:tmpl w:val="4A2607B6"/>
    <w:lvl w:ilvl="0" w:tplc="57F6D28E">
      <w:start w:val="1"/>
      <w:numFmt w:val="decimalZero"/>
      <w:lvlText w:val="(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F26E4C"/>
    <w:multiLevelType w:val="hybridMultilevel"/>
    <w:tmpl w:val="D6949FFE"/>
    <w:lvl w:ilvl="0" w:tplc="6E180096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549267">
    <w:abstractNumId w:val="7"/>
  </w:num>
  <w:num w:numId="2" w16cid:durableId="1646544003">
    <w:abstractNumId w:val="12"/>
  </w:num>
  <w:num w:numId="3" w16cid:durableId="738282755">
    <w:abstractNumId w:val="35"/>
  </w:num>
  <w:num w:numId="4" w16cid:durableId="1711808451">
    <w:abstractNumId w:val="33"/>
  </w:num>
  <w:num w:numId="5" w16cid:durableId="1264917570">
    <w:abstractNumId w:val="4"/>
  </w:num>
  <w:num w:numId="6" w16cid:durableId="1023362849">
    <w:abstractNumId w:val="3"/>
  </w:num>
  <w:num w:numId="7" w16cid:durableId="1010566178">
    <w:abstractNumId w:val="44"/>
  </w:num>
  <w:num w:numId="8" w16cid:durableId="1865751404">
    <w:abstractNumId w:val="11"/>
  </w:num>
  <w:num w:numId="9" w16cid:durableId="481850453">
    <w:abstractNumId w:val="46"/>
  </w:num>
  <w:num w:numId="10" w16cid:durableId="1773359865">
    <w:abstractNumId w:val="40"/>
  </w:num>
  <w:num w:numId="11" w16cid:durableId="488525212">
    <w:abstractNumId w:val="19"/>
  </w:num>
  <w:num w:numId="12" w16cid:durableId="1397823839">
    <w:abstractNumId w:val="1"/>
  </w:num>
  <w:num w:numId="13" w16cid:durableId="605621549">
    <w:abstractNumId w:val="13"/>
  </w:num>
  <w:num w:numId="14" w16cid:durableId="210774220">
    <w:abstractNumId w:val="10"/>
  </w:num>
  <w:num w:numId="15" w16cid:durableId="1475949415">
    <w:abstractNumId w:val="8"/>
  </w:num>
  <w:num w:numId="16" w16cid:durableId="16734601">
    <w:abstractNumId w:val="34"/>
  </w:num>
  <w:num w:numId="17" w16cid:durableId="1909874947">
    <w:abstractNumId w:val="18"/>
  </w:num>
  <w:num w:numId="18" w16cid:durableId="1462647930">
    <w:abstractNumId w:val="14"/>
  </w:num>
  <w:num w:numId="19" w16cid:durableId="397481175">
    <w:abstractNumId w:val="39"/>
  </w:num>
  <w:num w:numId="20" w16cid:durableId="2065518702">
    <w:abstractNumId w:val="38"/>
  </w:num>
  <w:num w:numId="21" w16cid:durableId="387995649">
    <w:abstractNumId w:val="25"/>
  </w:num>
  <w:num w:numId="22" w16cid:durableId="404303434">
    <w:abstractNumId w:val="17"/>
  </w:num>
  <w:num w:numId="23" w16cid:durableId="2119257840">
    <w:abstractNumId w:val="45"/>
  </w:num>
  <w:num w:numId="24" w16cid:durableId="899025603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 w16cid:durableId="944462715">
    <w:abstractNumId w:val="21"/>
  </w:num>
  <w:num w:numId="26" w16cid:durableId="331761172">
    <w:abstractNumId w:val="22"/>
  </w:num>
  <w:num w:numId="27" w16cid:durableId="1787037952">
    <w:abstractNumId w:val="2"/>
  </w:num>
  <w:num w:numId="28" w16cid:durableId="920724546">
    <w:abstractNumId w:val="27"/>
  </w:num>
  <w:num w:numId="29" w16cid:durableId="826477725">
    <w:abstractNumId w:val="26"/>
  </w:num>
  <w:num w:numId="30" w16cid:durableId="8606104">
    <w:abstractNumId w:val="29"/>
  </w:num>
  <w:num w:numId="31" w16cid:durableId="297686070">
    <w:abstractNumId w:val="5"/>
  </w:num>
  <w:num w:numId="32" w16cid:durableId="914241868">
    <w:abstractNumId w:val="15"/>
  </w:num>
  <w:num w:numId="33" w16cid:durableId="139077211">
    <w:abstractNumId w:val="36"/>
  </w:num>
  <w:num w:numId="34" w16cid:durableId="382874332">
    <w:abstractNumId w:val="41"/>
  </w:num>
  <w:num w:numId="35" w16cid:durableId="940645957">
    <w:abstractNumId w:val="6"/>
  </w:num>
  <w:num w:numId="36" w16cid:durableId="504321619">
    <w:abstractNumId w:val="43"/>
  </w:num>
  <w:num w:numId="37" w16cid:durableId="1778793761">
    <w:abstractNumId w:val="32"/>
  </w:num>
  <w:num w:numId="38" w16cid:durableId="2090223863">
    <w:abstractNumId w:val="31"/>
  </w:num>
  <w:num w:numId="39" w16cid:durableId="1073355719">
    <w:abstractNumId w:val="37"/>
  </w:num>
  <w:num w:numId="40" w16cid:durableId="607349463">
    <w:abstractNumId w:val="48"/>
  </w:num>
  <w:num w:numId="41" w16cid:durableId="1741519516">
    <w:abstractNumId w:val="47"/>
  </w:num>
  <w:num w:numId="42" w16cid:durableId="710615920">
    <w:abstractNumId w:val="42"/>
  </w:num>
  <w:num w:numId="43" w16cid:durableId="2083214338">
    <w:abstractNumId w:val="20"/>
  </w:num>
  <w:num w:numId="44" w16cid:durableId="514660753">
    <w:abstractNumId w:val="28"/>
  </w:num>
  <w:num w:numId="45" w16cid:durableId="1807116178">
    <w:abstractNumId w:val="9"/>
  </w:num>
  <w:num w:numId="46" w16cid:durableId="788817544">
    <w:abstractNumId w:val="16"/>
  </w:num>
  <w:num w:numId="47" w16cid:durableId="225338096">
    <w:abstractNumId w:val="30"/>
  </w:num>
  <w:num w:numId="48" w16cid:durableId="1957834811">
    <w:abstractNumId w:val="24"/>
  </w:num>
  <w:num w:numId="49" w16cid:durableId="192356650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81"/>
    <w:rsid w:val="00002612"/>
    <w:rsid w:val="000033DA"/>
    <w:rsid w:val="00013C91"/>
    <w:rsid w:val="00014464"/>
    <w:rsid w:val="0001632B"/>
    <w:rsid w:val="000200B6"/>
    <w:rsid w:val="000222EE"/>
    <w:rsid w:val="000230F6"/>
    <w:rsid w:val="0003792B"/>
    <w:rsid w:val="000411EE"/>
    <w:rsid w:val="00042617"/>
    <w:rsid w:val="00042E14"/>
    <w:rsid w:val="0004590B"/>
    <w:rsid w:val="0004641C"/>
    <w:rsid w:val="00057467"/>
    <w:rsid w:val="0006272E"/>
    <w:rsid w:val="00071F36"/>
    <w:rsid w:val="00077D4F"/>
    <w:rsid w:val="000852D3"/>
    <w:rsid w:val="00087A54"/>
    <w:rsid w:val="000916AA"/>
    <w:rsid w:val="00091C00"/>
    <w:rsid w:val="00093A8B"/>
    <w:rsid w:val="00095C49"/>
    <w:rsid w:val="0009609F"/>
    <w:rsid w:val="000A1813"/>
    <w:rsid w:val="000A239B"/>
    <w:rsid w:val="000A6008"/>
    <w:rsid w:val="000B0054"/>
    <w:rsid w:val="000B2811"/>
    <w:rsid w:val="000B503D"/>
    <w:rsid w:val="000B555E"/>
    <w:rsid w:val="000C0AE3"/>
    <w:rsid w:val="000C41E6"/>
    <w:rsid w:val="000C4FAB"/>
    <w:rsid w:val="000C6268"/>
    <w:rsid w:val="000D1BF3"/>
    <w:rsid w:val="000E05D6"/>
    <w:rsid w:val="000E6E0D"/>
    <w:rsid w:val="000E6E48"/>
    <w:rsid w:val="000F0443"/>
    <w:rsid w:val="000F159B"/>
    <w:rsid w:val="000F1B2F"/>
    <w:rsid w:val="000F2FCE"/>
    <w:rsid w:val="000F34CE"/>
    <w:rsid w:val="000F737F"/>
    <w:rsid w:val="001121AD"/>
    <w:rsid w:val="001223EE"/>
    <w:rsid w:val="001306C3"/>
    <w:rsid w:val="00133205"/>
    <w:rsid w:val="00136813"/>
    <w:rsid w:val="0014289F"/>
    <w:rsid w:val="00145BA9"/>
    <w:rsid w:val="00153A44"/>
    <w:rsid w:val="00165F16"/>
    <w:rsid w:val="0016715B"/>
    <w:rsid w:val="00167576"/>
    <w:rsid w:val="00170ED0"/>
    <w:rsid w:val="00172104"/>
    <w:rsid w:val="0017258F"/>
    <w:rsid w:val="001764F3"/>
    <w:rsid w:val="00191238"/>
    <w:rsid w:val="00194E06"/>
    <w:rsid w:val="001957C5"/>
    <w:rsid w:val="001A32B4"/>
    <w:rsid w:val="001A5E24"/>
    <w:rsid w:val="001A5EAB"/>
    <w:rsid w:val="001B0981"/>
    <w:rsid w:val="001B70C0"/>
    <w:rsid w:val="001C7F61"/>
    <w:rsid w:val="001D0019"/>
    <w:rsid w:val="001D2E58"/>
    <w:rsid w:val="001E0E8F"/>
    <w:rsid w:val="001E176C"/>
    <w:rsid w:val="001F2AFA"/>
    <w:rsid w:val="001F5048"/>
    <w:rsid w:val="001F636C"/>
    <w:rsid w:val="0021728A"/>
    <w:rsid w:val="002217F1"/>
    <w:rsid w:val="00234034"/>
    <w:rsid w:val="0023433A"/>
    <w:rsid w:val="00234704"/>
    <w:rsid w:val="00234DE3"/>
    <w:rsid w:val="0024315F"/>
    <w:rsid w:val="0024466F"/>
    <w:rsid w:val="0024486C"/>
    <w:rsid w:val="002450B7"/>
    <w:rsid w:val="00245CC7"/>
    <w:rsid w:val="0024797E"/>
    <w:rsid w:val="00251223"/>
    <w:rsid w:val="00254E14"/>
    <w:rsid w:val="002749D5"/>
    <w:rsid w:val="0027736A"/>
    <w:rsid w:val="00286223"/>
    <w:rsid w:val="002867FE"/>
    <w:rsid w:val="00291FDA"/>
    <w:rsid w:val="00295396"/>
    <w:rsid w:val="002962B3"/>
    <w:rsid w:val="002A05E1"/>
    <w:rsid w:val="002B1BC5"/>
    <w:rsid w:val="002B21D8"/>
    <w:rsid w:val="002B473A"/>
    <w:rsid w:val="002B75E2"/>
    <w:rsid w:val="002D0CE2"/>
    <w:rsid w:val="002D69A9"/>
    <w:rsid w:val="002E3E3C"/>
    <w:rsid w:val="002E573F"/>
    <w:rsid w:val="002F79E2"/>
    <w:rsid w:val="0030007E"/>
    <w:rsid w:val="0030018E"/>
    <w:rsid w:val="003063C6"/>
    <w:rsid w:val="00307375"/>
    <w:rsid w:val="00314CEF"/>
    <w:rsid w:val="00315E2F"/>
    <w:rsid w:val="00320A0C"/>
    <w:rsid w:val="00321884"/>
    <w:rsid w:val="00322026"/>
    <w:rsid w:val="00326DDE"/>
    <w:rsid w:val="003566B8"/>
    <w:rsid w:val="003632EB"/>
    <w:rsid w:val="003713AA"/>
    <w:rsid w:val="0037317E"/>
    <w:rsid w:val="00376630"/>
    <w:rsid w:val="00384C49"/>
    <w:rsid w:val="00395A55"/>
    <w:rsid w:val="003A6816"/>
    <w:rsid w:val="003B090C"/>
    <w:rsid w:val="003B617E"/>
    <w:rsid w:val="003C7E21"/>
    <w:rsid w:val="003D1ECF"/>
    <w:rsid w:val="003E0054"/>
    <w:rsid w:val="003E5EEB"/>
    <w:rsid w:val="003F1CB9"/>
    <w:rsid w:val="003F3C9A"/>
    <w:rsid w:val="00412CA9"/>
    <w:rsid w:val="00424C64"/>
    <w:rsid w:val="004408E8"/>
    <w:rsid w:val="004508D1"/>
    <w:rsid w:val="00453B13"/>
    <w:rsid w:val="00454A2B"/>
    <w:rsid w:val="0045562B"/>
    <w:rsid w:val="00467698"/>
    <w:rsid w:val="00473B88"/>
    <w:rsid w:val="00475B29"/>
    <w:rsid w:val="00477A42"/>
    <w:rsid w:val="0049113D"/>
    <w:rsid w:val="00495D9C"/>
    <w:rsid w:val="00496C7E"/>
    <w:rsid w:val="004970E7"/>
    <w:rsid w:val="004D2801"/>
    <w:rsid w:val="004E5C80"/>
    <w:rsid w:val="004E6333"/>
    <w:rsid w:val="004F1F9B"/>
    <w:rsid w:val="004F3D00"/>
    <w:rsid w:val="004F6580"/>
    <w:rsid w:val="00500E80"/>
    <w:rsid w:val="0050107E"/>
    <w:rsid w:val="005029C2"/>
    <w:rsid w:val="005055BD"/>
    <w:rsid w:val="00506AE9"/>
    <w:rsid w:val="00510113"/>
    <w:rsid w:val="0051181B"/>
    <w:rsid w:val="00515A2D"/>
    <w:rsid w:val="00517CB8"/>
    <w:rsid w:val="00522574"/>
    <w:rsid w:val="00526680"/>
    <w:rsid w:val="005316E0"/>
    <w:rsid w:val="00535A2F"/>
    <w:rsid w:val="005448DA"/>
    <w:rsid w:val="005540C9"/>
    <w:rsid w:val="00557A2F"/>
    <w:rsid w:val="005750F6"/>
    <w:rsid w:val="00575639"/>
    <w:rsid w:val="00575D81"/>
    <w:rsid w:val="00576F2E"/>
    <w:rsid w:val="005802BE"/>
    <w:rsid w:val="00581F03"/>
    <w:rsid w:val="005908B7"/>
    <w:rsid w:val="0059176E"/>
    <w:rsid w:val="0059315F"/>
    <w:rsid w:val="005A6ABA"/>
    <w:rsid w:val="005B05AD"/>
    <w:rsid w:val="005B1831"/>
    <w:rsid w:val="005B30BD"/>
    <w:rsid w:val="005C15FB"/>
    <w:rsid w:val="005C525D"/>
    <w:rsid w:val="005C5A89"/>
    <w:rsid w:val="005E0943"/>
    <w:rsid w:val="005E6819"/>
    <w:rsid w:val="005F18DC"/>
    <w:rsid w:val="005F5FFD"/>
    <w:rsid w:val="0060007A"/>
    <w:rsid w:val="00600C76"/>
    <w:rsid w:val="006074D9"/>
    <w:rsid w:val="0062131C"/>
    <w:rsid w:val="00621984"/>
    <w:rsid w:val="00623E81"/>
    <w:rsid w:val="00625B6F"/>
    <w:rsid w:val="006459BC"/>
    <w:rsid w:val="006461F2"/>
    <w:rsid w:val="00651F67"/>
    <w:rsid w:val="00661811"/>
    <w:rsid w:val="00664751"/>
    <w:rsid w:val="0067147A"/>
    <w:rsid w:val="00671685"/>
    <w:rsid w:val="006748B7"/>
    <w:rsid w:val="00674A74"/>
    <w:rsid w:val="0068640A"/>
    <w:rsid w:val="006965F5"/>
    <w:rsid w:val="00697E1E"/>
    <w:rsid w:val="006A4044"/>
    <w:rsid w:val="006A42AF"/>
    <w:rsid w:val="006A4625"/>
    <w:rsid w:val="006A50DC"/>
    <w:rsid w:val="006B1B82"/>
    <w:rsid w:val="006B2569"/>
    <w:rsid w:val="006D12EF"/>
    <w:rsid w:val="006D240B"/>
    <w:rsid w:val="006D2EED"/>
    <w:rsid w:val="006D59F6"/>
    <w:rsid w:val="006E2F16"/>
    <w:rsid w:val="006F2B8E"/>
    <w:rsid w:val="007068B1"/>
    <w:rsid w:val="00720163"/>
    <w:rsid w:val="0072199D"/>
    <w:rsid w:val="00742718"/>
    <w:rsid w:val="00746F60"/>
    <w:rsid w:val="00751D68"/>
    <w:rsid w:val="00752147"/>
    <w:rsid w:val="00755C23"/>
    <w:rsid w:val="00764C1C"/>
    <w:rsid w:val="00772F2C"/>
    <w:rsid w:val="0078356B"/>
    <w:rsid w:val="00783BAF"/>
    <w:rsid w:val="00786959"/>
    <w:rsid w:val="007922B1"/>
    <w:rsid w:val="00792686"/>
    <w:rsid w:val="00793289"/>
    <w:rsid w:val="0079638E"/>
    <w:rsid w:val="007974C6"/>
    <w:rsid w:val="007B304F"/>
    <w:rsid w:val="007C0730"/>
    <w:rsid w:val="007C4B02"/>
    <w:rsid w:val="007C7C24"/>
    <w:rsid w:val="007D2511"/>
    <w:rsid w:val="007D79A6"/>
    <w:rsid w:val="007F432B"/>
    <w:rsid w:val="00813617"/>
    <w:rsid w:val="00817EF3"/>
    <w:rsid w:val="00820817"/>
    <w:rsid w:val="008236E5"/>
    <w:rsid w:val="00825CD2"/>
    <w:rsid w:val="008365D4"/>
    <w:rsid w:val="00837C49"/>
    <w:rsid w:val="00851874"/>
    <w:rsid w:val="00856C6F"/>
    <w:rsid w:val="008578EA"/>
    <w:rsid w:val="00857AA7"/>
    <w:rsid w:val="00861274"/>
    <w:rsid w:val="00862F5B"/>
    <w:rsid w:val="00871892"/>
    <w:rsid w:val="008730CE"/>
    <w:rsid w:val="00880E35"/>
    <w:rsid w:val="008840BA"/>
    <w:rsid w:val="00895F9A"/>
    <w:rsid w:val="00897A48"/>
    <w:rsid w:val="00897F58"/>
    <w:rsid w:val="008A0F2C"/>
    <w:rsid w:val="008A334B"/>
    <w:rsid w:val="008B4C14"/>
    <w:rsid w:val="008B74BC"/>
    <w:rsid w:val="008C3000"/>
    <w:rsid w:val="008D0D4A"/>
    <w:rsid w:val="008D4715"/>
    <w:rsid w:val="008E24F6"/>
    <w:rsid w:val="008E3017"/>
    <w:rsid w:val="008E33A6"/>
    <w:rsid w:val="008E43A5"/>
    <w:rsid w:val="008E440F"/>
    <w:rsid w:val="008F4975"/>
    <w:rsid w:val="0090092E"/>
    <w:rsid w:val="00903AB3"/>
    <w:rsid w:val="00922832"/>
    <w:rsid w:val="00932B23"/>
    <w:rsid w:val="009360C1"/>
    <w:rsid w:val="00936D27"/>
    <w:rsid w:val="009432A2"/>
    <w:rsid w:val="00951323"/>
    <w:rsid w:val="00952E6B"/>
    <w:rsid w:val="00953FBA"/>
    <w:rsid w:val="00961310"/>
    <w:rsid w:val="009634A5"/>
    <w:rsid w:val="00966FE7"/>
    <w:rsid w:val="00973026"/>
    <w:rsid w:val="00974823"/>
    <w:rsid w:val="009752EA"/>
    <w:rsid w:val="00976F99"/>
    <w:rsid w:val="00980C64"/>
    <w:rsid w:val="00987E0D"/>
    <w:rsid w:val="00990768"/>
    <w:rsid w:val="00995458"/>
    <w:rsid w:val="009972EE"/>
    <w:rsid w:val="009B1A84"/>
    <w:rsid w:val="009B4C5A"/>
    <w:rsid w:val="009B5E04"/>
    <w:rsid w:val="009C1B63"/>
    <w:rsid w:val="009C1CFB"/>
    <w:rsid w:val="009C2AF0"/>
    <w:rsid w:val="009C3C20"/>
    <w:rsid w:val="009C71E0"/>
    <w:rsid w:val="009D0524"/>
    <w:rsid w:val="009D2B62"/>
    <w:rsid w:val="009D4B04"/>
    <w:rsid w:val="009D6A24"/>
    <w:rsid w:val="009F660C"/>
    <w:rsid w:val="009F782A"/>
    <w:rsid w:val="00A006C8"/>
    <w:rsid w:val="00A009BC"/>
    <w:rsid w:val="00A01495"/>
    <w:rsid w:val="00A0279A"/>
    <w:rsid w:val="00A111E6"/>
    <w:rsid w:val="00A16D61"/>
    <w:rsid w:val="00A170F8"/>
    <w:rsid w:val="00A208C1"/>
    <w:rsid w:val="00A21100"/>
    <w:rsid w:val="00A24FBE"/>
    <w:rsid w:val="00A252B9"/>
    <w:rsid w:val="00A3145B"/>
    <w:rsid w:val="00A44AB4"/>
    <w:rsid w:val="00A45D57"/>
    <w:rsid w:val="00A45E2D"/>
    <w:rsid w:val="00A50D21"/>
    <w:rsid w:val="00A55B5C"/>
    <w:rsid w:val="00A76217"/>
    <w:rsid w:val="00A76576"/>
    <w:rsid w:val="00A80896"/>
    <w:rsid w:val="00A8708C"/>
    <w:rsid w:val="00A87B7A"/>
    <w:rsid w:val="00A87FB5"/>
    <w:rsid w:val="00A90947"/>
    <w:rsid w:val="00A942D1"/>
    <w:rsid w:val="00A944BE"/>
    <w:rsid w:val="00A94BC1"/>
    <w:rsid w:val="00AA05E1"/>
    <w:rsid w:val="00AA06C3"/>
    <w:rsid w:val="00AA4B7C"/>
    <w:rsid w:val="00AA529B"/>
    <w:rsid w:val="00AA7DD4"/>
    <w:rsid w:val="00AC032B"/>
    <w:rsid w:val="00AC3030"/>
    <w:rsid w:val="00AC5637"/>
    <w:rsid w:val="00AD26A0"/>
    <w:rsid w:val="00AE4924"/>
    <w:rsid w:val="00AE5E48"/>
    <w:rsid w:val="00AF3753"/>
    <w:rsid w:val="00AF3A66"/>
    <w:rsid w:val="00B108F1"/>
    <w:rsid w:val="00B10CF4"/>
    <w:rsid w:val="00B12CCB"/>
    <w:rsid w:val="00B147AB"/>
    <w:rsid w:val="00B21EA1"/>
    <w:rsid w:val="00B308A0"/>
    <w:rsid w:val="00B32E29"/>
    <w:rsid w:val="00B33078"/>
    <w:rsid w:val="00B3406C"/>
    <w:rsid w:val="00B4376E"/>
    <w:rsid w:val="00B44FD0"/>
    <w:rsid w:val="00B55AE8"/>
    <w:rsid w:val="00B6097F"/>
    <w:rsid w:val="00B62EC7"/>
    <w:rsid w:val="00B85B19"/>
    <w:rsid w:val="00B907FE"/>
    <w:rsid w:val="00B95EBC"/>
    <w:rsid w:val="00B9777D"/>
    <w:rsid w:val="00BA02F5"/>
    <w:rsid w:val="00BA2B18"/>
    <w:rsid w:val="00BA583E"/>
    <w:rsid w:val="00BB2487"/>
    <w:rsid w:val="00BB47AD"/>
    <w:rsid w:val="00BB7BDE"/>
    <w:rsid w:val="00BC19FC"/>
    <w:rsid w:val="00BC20A6"/>
    <w:rsid w:val="00BC70F6"/>
    <w:rsid w:val="00BD1AD4"/>
    <w:rsid w:val="00BD6F9F"/>
    <w:rsid w:val="00BD7452"/>
    <w:rsid w:val="00BE2202"/>
    <w:rsid w:val="00BE294B"/>
    <w:rsid w:val="00BF20B1"/>
    <w:rsid w:val="00BF27BE"/>
    <w:rsid w:val="00C034C1"/>
    <w:rsid w:val="00C06495"/>
    <w:rsid w:val="00C10A07"/>
    <w:rsid w:val="00C14C7E"/>
    <w:rsid w:val="00C15673"/>
    <w:rsid w:val="00C34151"/>
    <w:rsid w:val="00C36E27"/>
    <w:rsid w:val="00C41336"/>
    <w:rsid w:val="00C4303E"/>
    <w:rsid w:val="00C50796"/>
    <w:rsid w:val="00C50D8B"/>
    <w:rsid w:val="00C679B8"/>
    <w:rsid w:val="00C777DD"/>
    <w:rsid w:val="00C82E9F"/>
    <w:rsid w:val="00C8587C"/>
    <w:rsid w:val="00C90367"/>
    <w:rsid w:val="00CA2223"/>
    <w:rsid w:val="00CA2FBB"/>
    <w:rsid w:val="00CA405B"/>
    <w:rsid w:val="00CA46A4"/>
    <w:rsid w:val="00CD2D82"/>
    <w:rsid w:val="00CD3225"/>
    <w:rsid w:val="00CD3675"/>
    <w:rsid w:val="00CD7467"/>
    <w:rsid w:val="00CE4694"/>
    <w:rsid w:val="00CE6D8C"/>
    <w:rsid w:val="00CF0690"/>
    <w:rsid w:val="00D02C2F"/>
    <w:rsid w:val="00D03B67"/>
    <w:rsid w:val="00D04B08"/>
    <w:rsid w:val="00D0516F"/>
    <w:rsid w:val="00D16F15"/>
    <w:rsid w:val="00D37E96"/>
    <w:rsid w:val="00D44206"/>
    <w:rsid w:val="00D47521"/>
    <w:rsid w:val="00D84EC3"/>
    <w:rsid w:val="00D9194E"/>
    <w:rsid w:val="00D93AF5"/>
    <w:rsid w:val="00D96124"/>
    <w:rsid w:val="00DA2446"/>
    <w:rsid w:val="00DA3263"/>
    <w:rsid w:val="00DA6782"/>
    <w:rsid w:val="00DA73B0"/>
    <w:rsid w:val="00DB01FF"/>
    <w:rsid w:val="00DB12B6"/>
    <w:rsid w:val="00DB3EDA"/>
    <w:rsid w:val="00DC2D42"/>
    <w:rsid w:val="00DC7E3A"/>
    <w:rsid w:val="00DD5ED6"/>
    <w:rsid w:val="00DD6230"/>
    <w:rsid w:val="00DE1D7E"/>
    <w:rsid w:val="00DE765D"/>
    <w:rsid w:val="00DE7C9A"/>
    <w:rsid w:val="00E00CF1"/>
    <w:rsid w:val="00E17C22"/>
    <w:rsid w:val="00E3263B"/>
    <w:rsid w:val="00E4007C"/>
    <w:rsid w:val="00E5262F"/>
    <w:rsid w:val="00E57126"/>
    <w:rsid w:val="00E575CD"/>
    <w:rsid w:val="00E606E1"/>
    <w:rsid w:val="00E6330E"/>
    <w:rsid w:val="00E65BB4"/>
    <w:rsid w:val="00E662CC"/>
    <w:rsid w:val="00E71B20"/>
    <w:rsid w:val="00E76274"/>
    <w:rsid w:val="00E8291F"/>
    <w:rsid w:val="00E845A9"/>
    <w:rsid w:val="00E86E01"/>
    <w:rsid w:val="00E932D0"/>
    <w:rsid w:val="00E9658E"/>
    <w:rsid w:val="00EA5A6E"/>
    <w:rsid w:val="00EA5EAC"/>
    <w:rsid w:val="00EB184F"/>
    <w:rsid w:val="00EB7EA6"/>
    <w:rsid w:val="00EC32BB"/>
    <w:rsid w:val="00EC7590"/>
    <w:rsid w:val="00ED1C91"/>
    <w:rsid w:val="00ED7ACE"/>
    <w:rsid w:val="00EE4319"/>
    <w:rsid w:val="00EE5FA3"/>
    <w:rsid w:val="00EF027E"/>
    <w:rsid w:val="00EF7C07"/>
    <w:rsid w:val="00F07A83"/>
    <w:rsid w:val="00F142D5"/>
    <w:rsid w:val="00F232EC"/>
    <w:rsid w:val="00F2425F"/>
    <w:rsid w:val="00F243E4"/>
    <w:rsid w:val="00F33F88"/>
    <w:rsid w:val="00F361A0"/>
    <w:rsid w:val="00F515AB"/>
    <w:rsid w:val="00F51AB5"/>
    <w:rsid w:val="00F656BE"/>
    <w:rsid w:val="00F66E7C"/>
    <w:rsid w:val="00F77C9E"/>
    <w:rsid w:val="00F81672"/>
    <w:rsid w:val="00F81E6A"/>
    <w:rsid w:val="00F82226"/>
    <w:rsid w:val="00F91E4F"/>
    <w:rsid w:val="00F9448F"/>
    <w:rsid w:val="00FA667F"/>
    <w:rsid w:val="00FA6706"/>
    <w:rsid w:val="00FC6D09"/>
    <w:rsid w:val="00FC7FD1"/>
    <w:rsid w:val="00FD557A"/>
    <w:rsid w:val="00FD58E0"/>
    <w:rsid w:val="00FE1575"/>
    <w:rsid w:val="00FE4266"/>
    <w:rsid w:val="00FE4DEF"/>
    <w:rsid w:val="00FE5372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4:docId w14:val="4ACB7115"/>
  <w15:docId w15:val="{44CEB6B3-033F-441A-A9F8-987F5191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18E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pPr>
      <w:keepNext/>
      <w:ind w:left="708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ind w:left="4962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pPr>
      <w:keepNext/>
      <w:ind w:left="2832" w:firstLine="708"/>
      <w:outlineLvl w:val="6"/>
    </w:pPr>
    <w:rPr>
      <w:b/>
      <w:sz w:val="24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</w:style>
  <w:style w:type="paragraph" w:styleId="Tekstpodstawowy">
    <w:name w:val="Body Text"/>
    <w:aliases w:val="Regulacje,definicje,moj body text,Tekst podstawowy Znak Znak"/>
    <w:basedOn w:val="Normalny"/>
    <w:link w:val="TekstpodstawowyZnak"/>
    <w:semiHidden/>
    <w:pPr>
      <w:jc w:val="right"/>
    </w:pPr>
  </w:style>
  <w:style w:type="paragraph" w:styleId="Nagwek">
    <w:name w:val="header"/>
    <w:aliases w:val="Nagłówek strony nieparzystej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firstLine="708"/>
    </w:pPr>
    <w:rPr>
      <w:sz w:val="24"/>
    </w:rPr>
  </w:style>
  <w:style w:type="paragraph" w:styleId="Tekstpodstawowy2">
    <w:name w:val="Body Text 2"/>
    <w:basedOn w:val="Normalny"/>
    <w:semiHidden/>
    <w:rPr>
      <w:sz w:val="24"/>
    </w:rPr>
  </w:style>
  <w:style w:type="paragraph" w:styleId="Tekstpodstawowywcity2">
    <w:name w:val="Body Text Indent 2"/>
    <w:basedOn w:val="Normalny"/>
    <w:semiHidden/>
    <w:pPr>
      <w:ind w:left="4962"/>
    </w:pPr>
    <w:rPr>
      <w:b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3">
    <w:name w:val="Body Text 3"/>
    <w:basedOn w:val="Normalny"/>
    <w:semiHidden/>
    <w:pPr>
      <w:jc w:val="both"/>
    </w:pPr>
    <w:rPr>
      <w:sz w:val="24"/>
      <w:lang w:eastAsia="en-US"/>
    </w:rPr>
  </w:style>
  <w:style w:type="paragraph" w:styleId="Tekstpodstawowywcity3">
    <w:name w:val="Body Text Indent 3"/>
    <w:basedOn w:val="Normalny"/>
    <w:semiHidden/>
    <w:pPr>
      <w:ind w:left="426"/>
    </w:pPr>
    <w:rPr>
      <w:sz w:val="22"/>
      <w:szCs w:val="24"/>
    </w:rPr>
  </w:style>
  <w:style w:type="paragraph" w:styleId="NormalnyWeb">
    <w:name w:val="Normal (Web)"/>
    <w:basedOn w:val="Normalny"/>
    <w:semiHidden/>
    <w:unhideWhenUsed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Bezodstpw">
    <w:name w:val="No Spacing"/>
    <w:qFormat/>
    <w:rPr>
      <w:rFonts w:ascii="Tahoma" w:eastAsia="Calibri" w:hAnsi="Tahoma"/>
      <w:szCs w:val="22"/>
      <w:lang w:eastAsia="en-US"/>
    </w:rPr>
  </w:style>
  <w:style w:type="paragraph" w:customStyle="1" w:styleId="Styl">
    <w:name w:val="Styl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Pogrubienie">
    <w:name w:val="Strong"/>
    <w:qFormat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63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56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2962B3"/>
    <w:pPr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2962B3"/>
    <w:rPr>
      <w:b/>
      <w:sz w:val="28"/>
      <w:lang w:eastAsia="en-US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24797E"/>
  </w:style>
  <w:style w:type="table" w:styleId="Tabela-Siatka">
    <w:name w:val="Table Grid"/>
    <w:basedOn w:val="Standardowy"/>
    <w:uiPriority w:val="59"/>
    <w:rsid w:val="00A94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5540C9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5540C9"/>
  </w:style>
  <w:style w:type="character" w:customStyle="1" w:styleId="TekstpodstawowyZnak">
    <w:name w:val="Tekst podstawowy Znak"/>
    <w:aliases w:val="Regulacje Znak,definicje Znak,moj body text Znak,Tekst podstawowy Znak Znak Znak"/>
    <w:link w:val="Tekstpodstawowy"/>
    <w:semiHidden/>
    <w:rsid w:val="001C7F61"/>
  </w:style>
  <w:style w:type="paragraph" w:customStyle="1" w:styleId="Default">
    <w:name w:val="Default"/>
    <w:rsid w:val="007963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kstkomentarzaZnak">
    <w:name w:val="Tekst komentarza Znak"/>
    <w:aliases w:val="Comment Text Char Znak"/>
    <w:link w:val="Tekstkomentarza"/>
    <w:uiPriority w:val="99"/>
    <w:semiHidden/>
    <w:locked/>
    <w:rsid w:val="00FE4266"/>
  </w:style>
  <w:style w:type="character" w:customStyle="1" w:styleId="Nierozpoznanawzmianka1">
    <w:name w:val="Nierozpoznana wzmianka1"/>
    <w:uiPriority w:val="99"/>
    <w:semiHidden/>
    <w:unhideWhenUsed/>
    <w:rsid w:val="00A2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adrozny\Dokumenty\Szablony\Pismo%20s&#322;u&#380;b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D27C6-8B87-4FEA-942C-89E64C68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służbowe</Template>
  <TotalTime>5</TotalTime>
  <Pages>2</Pages>
  <Words>399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ZAMÓWIENIE</vt:lpstr>
    </vt:vector>
  </TitlesOfParts>
  <Company>PWSZ GT</Company>
  <LinksUpToDate>false</LinksUpToDate>
  <CharactersWithSpaces>3672</CharactersWithSpaces>
  <SharedDoc>false</SharedDoc>
  <HLinks>
    <vt:vector size="6" baseType="variant"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ZAMÓWIENIE</dc:title>
  <dc:creator>zp</dc:creator>
  <cp:lastModifiedBy>Kamila Snochowska</cp:lastModifiedBy>
  <cp:revision>9</cp:revision>
  <cp:lastPrinted>2022-03-29T09:53:00Z</cp:lastPrinted>
  <dcterms:created xsi:type="dcterms:W3CDTF">2023-04-17T09:09:00Z</dcterms:created>
  <dcterms:modified xsi:type="dcterms:W3CDTF">2023-04-19T09:57:00Z</dcterms:modified>
</cp:coreProperties>
</file>